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21B4C7" w14:textId="77777777" w:rsidR="004F645F" w:rsidRDefault="004F645F" w:rsidP="004F645F">
      <w:pPr>
        <w:jc w:val="center"/>
        <w:rPr>
          <w:b/>
          <w:smallCaps/>
          <w:spacing w:val="20"/>
        </w:rPr>
      </w:pPr>
    </w:p>
    <w:p w14:paraId="54210305" w14:textId="77777777" w:rsidR="004F645F" w:rsidRDefault="004F645F" w:rsidP="004F645F">
      <w:pPr>
        <w:jc w:val="center"/>
        <w:rPr>
          <w:b/>
          <w:smallCaps/>
          <w:spacing w:val="20"/>
        </w:rPr>
      </w:pPr>
      <w:r w:rsidRPr="00C474CA">
        <w:rPr>
          <w:b/>
          <w:smallCaps/>
          <w:spacing w:val="20"/>
        </w:rPr>
        <w:t>Student Membership Candidate Questionnaire</w:t>
      </w:r>
    </w:p>
    <w:p w14:paraId="117DB0A9" w14:textId="77777777" w:rsidR="004F645F" w:rsidRDefault="004F645F" w:rsidP="004F645F">
      <w:pPr>
        <w:jc w:val="center"/>
        <w:rPr>
          <w:b/>
          <w:smallCaps/>
          <w:spacing w:val="20"/>
        </w:rPr>
      </w:pPr>
      <w:r>
        <w:rPr>
          <w:b/>
          <w:smallCaps/>
          <w:spacing w:val="20"/>
        </w:rPr>
        <w:t>***Please attach a Current Resume***</w:t>
      </w:r>
    </w:p>
    <w:p w14:paraId="1DEEEEB5" w14:textId="77777777" w:rsidR="004F645F" w:rsidRDefault="004F645F" w:rsidP="004F645F">
      <w:pPr>
        <w:jc w:val="center"/>
        <w:rPr>
          <w:b/>
        </w:rPr>
      </w:pPr>
    </w:p>
    <w:p w14:paraId="724848C7" w14:textId="77777777" w:rsidR="004F645F" w:rsidRDefault="004F645F" w:rsidP="004F645F">
      <w:r>
        <w:t>Date _________________</w:t>
      </w:r>
    </w:p>
    <w:p w14:paraId="5A1CEEE1" w14:textId="77777777" w:rsidR="004F645F" w:rsidRDefault="004F645F" w:rsidP="004F645F"/>
    <w:p w14:paraId="23051FDB" w14:textId="77777777" w:rsidR="004F645F" w:rsidRPr="00C474CA" w:rsidRDefault="004F645F" w:rsidP="004F645F">
      <w:pPr>
        <w:rPr>
          <w:u w:val="single"/>
        </w:rPr>
      </w:pPr>
      <w:r>
        <w:t>Name</w:t>
      </w:r>
      <w:r w:rsidRPr="00C474CA">
        <w:t xml:space="preserve"> _______________________________________________</w:t>
      </w:r>
      <w:r>
        <w:t>_________________________</w:t>
      </w:r>
    </w:p>
    <w:p w14:paraId="16A3E08A" w14:textId="77777777" w:rsidR="004F645F" w:rsidRDefault="004F645F" w:rsidP="004F645F"/>
    <w:p w14:paraId="27E9C8A7" w14:textId="77777777" w:rsidR="004F645F" w:rsidRDefault="004F645F" w:rsidP="004F645F">
      <w:r>
        <w:t>Address ______________________________________________________________________</w:t>
      </w:r>
    </w:p>
    <w:p w14:paraId="4EC38330" w14:textId="77777777" w:rsidR="004F645F" w:rsidRDefault="004F645F" w:rsidP="004F645F"/>
    <w:p w14:paraId="3D8C9E15" w14:textId="77777777" w:rsidR="004F645F" w:rsidRDefault="004F645F" w:rsidP="004F645F">
      <w:r>
        <w:t>Phone ___________________________</w:t>
      </w:r>
      <w:r>
        <w:tab/>
        <w:t>Email ____________________________________</w:t>
      </w:r>
    </w:p>
    <w:p w14:paraId="569956B5" w14:textId="77777777" w:rsidR="004F645F" w:rsidRDefault="004F645F" w:rsidP="004F645F"/>
    <w:p w14:paraId="53A037BE" w14:textId="77777777" w:rsidR="004F645F" w:rsidRDefault="004F645F" w:rsidP="004F645F">
      <w:pPr>
        <w:spacing w:after="240"/>
      </w:pPr>
      <w:r>
        <w:t xml:space="preserve">Length of residence in </w:t>
      </w:r>
      <w:smartTag w:uri="urn:schemas-microsoft-com:office:smarttags" w:element="place">
        <w:smartTag w:uri="urn:schemas-microsoft-com:office:smarttags" w:element="PlaceName">
          <w:r>
            <w:t>Broome</w:t>
          </w:r>
        </w:smartTag>
        <w:r>
          <w:t xml:space="preserve"> </w:t>
        </w:r>
        <w:smartTag w:uri="urn:schemas-microsoft-com:office:smarttags" w:element="PlaceType">
          <w:r>
            <w:t>County</w:t>
          </w:r>
        </w:smartTag>
      </w:smartTag>
      <w:r>
        <w:t>: __________ years</w:t>
      </w:r>
    </w:p>
    <w:p w14:paraId="448753A2" w14:textId="77777777" w:rsidR="004F645F" w:rsidRDefault="004F645F" w:rsidP="004F645F">
      <w:pPr>
        <w:spacing w:after="240"/>
      </w:pPr>
      <w:r>
        <w:t>Town, village, or city of residence: _______________________________________</w:t>
      </w:r>
    </w:p>
    <w:p w14:paraId="16A03F00" w14:textId="77777777" w:rsidR="004F645F" w:rsidRDefault="004F645F" w:rsidP="004F645F">
      <w:pPr>
        <w:spacing w:after="240"/>
      </w:pPr>
      <w:r>
        <w:t>Educational Institution: ________________________________________________</w:t>
      </w:r>
    </w:p>
    <w:p w14:paraId="1C9DB1FA" w14:textId="77777777" w:rsidR="004F645F" w:rsidRDefault="004F645F" w:rsidP="004F645F">
      <w:pPr>
        <w:numPr>
          <w:ilvl w:val="0"/>
          <w:numId w:val="2"/>
        </w:numPr>
        <w:tabs>
          <w:tab w:val="left" w:pos="360"/>
        </w:tabs>
        <w:spacing w:after="240"/>
        <w:ind w:left="360"/>
        <w:jc w:val="both"/>
      </w:pPr>
      <w:r>
        <w:t xml:space="preserve">The Council meets on the first Wednesday of each month in the afternoon at the Broome County Public Library, Court Street, Binghamton.  Will the day, time, or place adversely affect your attendance? </w:t>
      </w:r>
    </w:p>
    <w:p w14:paraId="68C18887" w14:textId="77777777" w:rsidR="004F645F" w:rsidRDefault="004F645F" w:rsidP="004F645F">
      <w:pPr>
        <w:tabs>
          <w:tab w:val="left" w:pos="360"/>
        </w:tabs>
        <w:spacing w:after="240"/>
        <w:ind w:left="360"/>
        <w:jc w:val="both"/>
      </w:pPr>
      <w:r>
        <w:rPr>
          <w:sz w:val="22"/>
          <w:szCs w:val="22"/>
        </w:rPr>
        <w:t xml:space="preserve"> __</w:t>
      </w:r>
      <w:r>
        <w:rPr>
          <w:sz w:val="22"/>
          <w:szCs w:val="22"/>
          <w:u w:val="single"/>
        </w:rPr>
        <w:t>___</w:t>
      </w:r>
      <w:r w:rsidRPr="00263011">
        <w:rPr>
          <w:sz w:val="22"/>
          <w:szCs w:val="22"/>
        </w:rPr>
        <w:t>Yes</w:t>
      </w:r>
      <w:r>
        <w:rPr>
          <w:sz w:val="22"/>
          <w:szCs w:val="22"/>
        </w:rPr>
        <w:t xml:space="preserve">   ______</w:t>
      </w:r>
      <w:r w:rsidRPr="00263011">
        <w:rPr>
          <w:sz w:val="22"/>
          <w:szCs w:val="22"/>
        </w:rPr>
        <w:t>No</w:t>
      </w:r>
    </w:p>
    <w:p w14:paraId="639F9289" w14:textId="77777777" w:rsidR="004F645F" w:rsidRDefault="004F645F" w:rsidP="004F645F">
      <w:pPr>
        <w:numPr>
          <w:ilvl w:val="0"/>
          <w:numId w:val="2"/>
        </w:numPr>
        <w:tabs>
          <w:tab w:val="left" w:pos="360"/>
        </w:tabs>
        <w:spacing w:after="240"/>
        <w:ind w:left="360"/>
        <w:jc w:val="both"/>
      </w:pPr>
      <w:r>
        <w:t>When necessary, much of the work of the EMC is completed at committee meetings.  As a member of the Council, you may be expected to become involved with committees, which generally meet at 4:00 pm, on a semi-monthly basis.  Would you be able to meet this time commitment?</w:t>
      </w:r>
    </w:p>
    <w:p w14:paraId="7BC57665" w14:textId="77777777" w:rsidR="004F645F" w:rsidRDefault="004F645F" w:rsidP="004F645F">
      <w:pPr>
        <w:tabs>
          <w:tab w:val="left" w:pos="360"/>
        </w:tabs>
        <w:spacing w:after="240"/>
        <w:ind w:left="360"/>
        <w:jc w:val="both"/>
      </w:pPr>
      <w:r w:rsidRPr="005720E1">
        <w:t xml:space="preserve"> _____Yes   ______No</w:t>
      </w:r>
    </w:p>
    <w:p w14:paraId="615BFEB8" w14:textId="77777777" w:rsidR="004F645F" w:rsidRDefault="004F645F" w:rsidP="004F645F">
      <w:pPr>
        <w:numPr>
          <w:ilvl w:val="0"/>
          <w:numId w:val="2"/>
        </w:numPr>
        <w:tabs>
          <w:tab w:val="left" w:pos="360"/>
        </w:tabs>
        <w:ind w:left="360"/>
        <w:jc w:val="both"/>
      </w:pPr>
      <w:r>
        <w:t>What previous jobs or other projects have given you environmental knowledge or sensitivities that would help your work on the Council?</w:t>
      </w:r>
    </w:p>
    <w:p w14:paraId="2147C6C4" w14:textId="77777777" w:rsidR="004F645F" w:rsidRDefault="004F645F" w:rsidP="004F645F">
      <w:pPr>
        <w:jc w:val="both"/>
      </w:pPr>
    </w:p>
    <w:p w14:paraId="59A11296" w14:textId="77777777" w:rsidR="004F645F" w:rsidRDefault="004F645F" w:rsidP="004F645F">
      <w:pPr>
        <w:jc w:val="both"/>
      </w:pPr>
    </w:p>
    <w:p w14:paraId="1352E5FA" w14:textId="77777777" w:rsidR="004F645F" w:rsidRDefault="004F645F" w:rsidP="004F645F">
      <w:pPr>
        <w:ind w:left="720" w:hanging="720"/>
        <w:jc w:val="both"/>
      </w:pPr>
    </w:p>
    <w:p w14:paraId="6E4D675B" w14:textId="77777777" w:rsidR="004F645F" w:rsidRDefault="004F645F" w:rsidP="004F645F">
      <w:pPr>
        <w:ind w:left="720" w:hanging="720"/>
        <w:jc w:val="both"/>
      </w:pPr>
    </w:p>
    <w:p w14:paraId="2A830F76" w14:textId="77777777" w:rsidR="004F645F" w:rsidRDefault="004F645F" w:rsidP="004F645F">
      <w:pPr>
        <w:numPr>
          <w:ilvl w:val="0"/>
          <w:numId w:val="2"/>
        </w:numPr>
        <w:tabs>
          <w:tab w:val="left" w:pos="360"/>
        </w:tabs>
        <w:ind w:left="360"/>
        <w:jc w:val="both"/>
      </w:pPr>
      <w:r>
        <w:t>Do you belong to any school or community clubs that are involved in environmental issues?</w:t>
      </w:r>
    </w:p>
    <w:p w14:paraId="00F4F006" w14:textId="77777777" w:rsidR="004F645F" w:rsidRDefault="004F645F" w:rsidP="004F645F">
      <w:pPr>
        <w:ind w:left="720" w:hanging="720"/>
        <w:jc w:val="both"/>
      </w:pPr>
    </w:p>
    <w:p w14:paraId="4FA8B49A" w14:textId="77777777" w:rsidR="004F645F" w:rsidRDefault="004F645F" w:rsidP="004F645F">
      <w:pPr>
        <w:ind w:left="720" w:hanging="720"/>
        <w:jc w:val="both"/>
      </w:pPr>
    </w:p>
    <w:p w14:paraId="1625480C" w14:textId="77777777" w:rsidR="004F645F" w:rsidRDefault="004F645F" w:rsidP="004F645F">
      <w:pPr>
        <w:ind w:left="720" w:hanging="720"/>
        <w:jc w:val="both"/>
      </w:pPr>
    </w:p>
    <w:p w14:paraId="2F49B9F8" w14:textId="77777777" w:rsidR="004F645F" w:rsidRDefault="004F645F" w:rsidP="004F645F">
      <w:pPr>
        <w:ind w:left="720" w:hanging="720"/>
        <w:jc w:val="both"/>
      </w:pPr>
    </w:p>
    <w:p w14:paraId="3A702F1E" w14:textId="77777777" w:rsidR="004F645F" w:rsidRDefault="004F645F" w:rsidP="004F645F">
      <w:pPr>
        <w:ind w:left="720" w:hanging="720"/>
        <w:jc w:val="both"/>
      </w:pPr>
    </w:p>
    <w:p w14:paraId="7CCC6B6F" w14:textId="77777777" w:rsidR="004F645F" w:rsidRDefault="004F645F" w:rsidP="004F645F">
      <w:pPr>
        <w:ind w:left="720" w:hanging="720"/>
        <w:jc w:val="both"/>
      </w:pPr>
    </w:p>
    <w:p w14:paraId="494283D9" w14:textId="77777777" w:rsidR="004F645F" w:rsidRDefault="004F645F" w:rsidP="004F645F">
      <w:pPr>
        <w:numPr>
          <w:ilvl w:val="0"/>
          <w:numId w:val="2"/>
        </w:numPr>
        <w:tabs>
          <w:tab w:val="clear" w:pos="720"/>
          <w:tab w:val="num" w:pos="360"/>
        </w:tabs>
        <w:ind w:left="360"/>
      </w:pPr>
      <w:r>
        <w:lastRenderedPageBreak/>
        <w:t>What other activities (school or community) are you involved in?</w:t>
      </w:r>
    </w:p>
    <w:p w14:paraId="17C905DC" w14:textId="77777777" w:rsidR="004F645F" w:rsidRDefault="004F645F" w:rsidP="004F645F">
      <w:pPr>
        <w:ind w:left="720" w:hanging="720"/>
        <w:jc w:val="both"/>
      </w:pPr>
    </w:p>
    <w:p w14:paraId="15F27D3A" w14:textId="77777777" w:rsidR="004F645F" w:rsidRDefault="004F645F" w:rsidP="004F645F">
      <w:pPr>
        <w:ind w:left="720" w:hanging="720"/>
        <w:jc w:val="both"/>
      </w:pPr>
    </w:p>
    <w:p w14:paraId="12BAC54F" w14:textId="77777777" w:rsidR="004F645F" w:rsidRDefault="004F645F" w:rsidP="004F645F">
      <w:pPr>
        <w:ind w:left="720" w:hanging="720"/>
        <w:jc w:val="both"/>
      </w:pPr>
    </w:p>
    <w:p w14:paraId="223013C2" w14:textId="77777777" w:rsidR="004F645F" w:rsidRDefault="004F645F" w:rsidP="004F645F">
      <w:pPr>
        <w:ind w:left="720" w:hanging="720"/>
        <w:jc w:val="both"/>
      </w:pPr>
    </w:p>
    <w:p w14:paraId="2972CBD3" w14:textId="77777777" w:rsidR="004F645F" w:rsidRDefault="004F645F" w:rsidP="004F645F">
      <w:pPr>
        <w:ind w:left="720" w:hanging="720"/>
        <w:jc w:val="both"/>
      </w:pPr>
    </w:p>
    <w:p w14:paraId="34022908" w14:textId="77777777" w:rsidR="004F645F" w:rsidRDefault="004F645F" w:rsidP="004F645F">
      <w:pPr>
        <w:ind w:left="720" w:hanging="720"/>
        <w:jc w:val="both"/>
      </w:pPr>
    </w:p>
    <w:p w14:paraId="51ECE768" w14:textId="77777777" w:rsidR="004F645F" w:rsidRDefault="004F645F" w:rsidP="004F645F">
      <w:pPr>
        <w:ind w:left="720" w:hanging="720"/>
        <w:jc w:val="both"/>
      </w:pPr>
    </w:p>
    <w:p w14:paraId="08764FE9" w14:textId="77777777" w:rsidR="004F645F" w:rsidRDefault="004F645F" w:rsidP="004F645F">
      <w:pPr>
        <w:numPr>
          <w:ilvl w:val="0"/>
          <w:numId w:val="2"/>
        </w:numPr>
        <w:tabs>
          <w:tab w:val="left" w:pos="360"/>
        </w:tabs>
        <w:ind w:left="360"/>
        <w:jc w:val="both"/>
      </w:pPr>
      <w:r>
        <w:t>What related courses have you taken?</w:t>
      </w:r>
    </w:p>
    <w:p w14:paraId="3DE449ED" w14:textId="77777777" w:rsidR="004F645F" w:rsidRDefault="004F645F" w:rsidP="004F645F">
      <w:pPr>
        <w:ind w:left="720" w:hanging="720"/>
        <w:jc w:val="both"/>
      </w:pPr>
    </w:p>
    <w:p w14:paraId="79F4F058" w14:textId="77777777" w:rsidR="004F645F" w:rsidRDefault="004F645F" w:rsidP="004F645F">
      <w:pPr>
        <w:ind w:left="720" w:hanging="720"/>
        <w:jc w:val="both"/>
      </w:pPr>
    </w:p>
    <w:p w14:paraId="44B56BB6" w14:textId="77777777" w:rsidR="004F645F" w:rsidRDefault="004F645F" w:rsidP="004F645F">
      <w:pPr>
        <w:ind w:left="720" w:hanging="720"/>
        <w:jc w:val="both"/>
      </w:pPr>
    </w:p>
    <w:p w14:paraId="7EF1F5D0" w14:textId="77777777" w:rsidR="004F645F" w:rsidRDefault="004F645F" w:rsidP="004F645F">
      <w:pPr>
        <w:ind w:left="720" w:hanging="720"/>
        <w:jc w:val="both"/>
      </w:pPr>
    </w:p>
    <w:p w14:paraId="23701E75" w14:textId="77777777" w:rsidR="004F645F" w:rsidRDefault="004F645F" w:rsidP="004F645F">
      <w:pPr>
        <w:ind w:left="720" w:hanging="720"/>
        <w:jc w:val="both"/>
      </w:pPr>
    </w:p>
    <w:p w14:paraId="1F4D2594" w14:textId="77777777" w:rsidR="004F645F" w:rsidRDefault="004F645F" w:rsidP="004F645F">
      <w:pPr>
        <w:ind w:left="720" w:hanging="720"/>
        <w:jc w:val="both"/>
      </w:pPr>
    </w:p>
    <w:p w14:paraId="6DA765A5" w14:textId="77777777" w:rsidR="004F645F" w:rsidRDefault="004F645F" w:rsidP="004F645F">
      <w:pPr>
        <w:ind w:left="720" w:hanging="720"/>
        <w:jc w:val="both"/>
      </w:pPr>
    </w:p>
    <w:p w14:paraId="49F364B3" w14:textId="77777777" w:rsidR="004F645F" w:rsidRDefault="004F645F" w:rsidP="004F645F">
      <w:pPr>
        <w:numPr>
          <w:ilvl w:val="0"/>
          <w:numId w:val="2"/>
        </w:numPr>
        <w:tabs>
          <w:tab w:val="left" w:pos="360"/>
        </w:tabs>
        <w:ind w:left="360"/>
        <w:jc w:val="both"/>
      </w:pPr>
      <w:r>
        <w:t>Briefly explain why you feel that you would be an effective member of the Council.</w:t>
      </w:r>
    </w:p>
    <w:p w14:paraId="196B0750" w14:textId="77777777" w:rsidR="004F645F" w:rsidRDefault="004F645F" w:rsidP="004F645F">
      <w:pPr>
        <w:ind w:left="720" w:hanging="720"/>
        <w:jc w:val="both"/>
      </w:pPr>
    </w:p>
    <w:p w14:paraId="3A044B33" w14:textId="77777777" w:rsidR="004F645F" w:rsidRDefault="004F645F" w:rsidP="004F645F">
      <w:pPr>
        <w:ind w:left="720" w:hanging="720"/>
        <w:jc w:val="both"/>
      </w:pPr>
    </w:p>
    <w:p w14:paraId="51C5B3C6" w14:textId="77777777" w:rsidR="004F645F" w:rsidRDefault="004F645F" w:rsidP="004F645F">
      <w:pPr>
        <w:ind w:left="720" w:hanging="720"/>
        <w:jc w:val="both"/>
      </w:pPr>
    </w:p>
    <w:p w14:paraId="288EA160" w14:textId="77777777" w:rsidR="004F645F" w:rsidRDefault="004F645F" w:rsidP="004F645F">
      <w:pPr>
        <w:ind w:left="720" w:hanging="720"/>
        <w:jc w:val="both"/>
      </w:pPr>
    </w:p>
    <w:p w14:paraId="02D1AFAD" w14:textId="77777777" w:rsidR="004F645F" w:rsidRDefault="004F645F" w:rsidP="004F645F">
      <w:pPr>
        <w:ind w:left="720" w:hanging="720"/>
        <w:jc w:val="both"/>
      </w:pPr>
    </w:p>
    <w:p w14:paraId="414D447B" w14:textId="77777777" w:rsidR="004F645F" w:rsidRDefault="004F645F" w:rsidP="004F645F">
      <w:pPr>
        <w:ind w:left="720" w:hanging="720"/>
        <w:jc w:val="both"/>
      </w:pPr>
    </w:p>
    <w:p w14:paraId="4C490B36" w14:textId="77777777" w:rsidR="004F645F" w:rsidRDefault="004F645F" w:rsidP="004F645F">
      <w:pPr>
        <w:ind w:left="720" w:hanging="720"/>
        <w:jc w:val="both"/>
      </w:pPr>
    </w:p>
    <w:p w14:paraId="293FF002" w14:textId="77777777" w:rsidR="004F645F" w:rsidRDefault="004F645F" w:rsidP="004F645F">
      <w:pPr>
        <w:numPr>
          <w:ilvl w:val="0"/>
          <w:numId w:val="2"/>
        </w:numPr>
        <w:tabs>
          <w:tab w:val="left" w:pos="360"/>
        </w:tabs>
        <w:ind w:left="360"/>
        <w:jc w:val="both"/>
      </w:pPr>
      <w:r>
        <w:t>Please provide any other relevant information that you would like us to know about you.</w:t>
      </w:r>
    </w:p>
    <w:p w14:paraId="14E74AF4" w14:textId="77777777" w:rsidR="004F645F" w:rsidRDefault="004F645F" w:rsidP="004F645F">
      <w:pPr>
        <w:jc w:val="both"/>
      </w:pPr>
    </w:p>
    <w:p w14:paraId="08333E66" w14:textId="77777777" w:rsidR="004F645F" w:rsidRDefault="004F645F" w:rsidP="004F645F">
      <w:pPr>
        <w:jc w:val="both"/>
      </w:pPr>
    </w:p>
    <w:p w14:paraId="30ED74AC" w14:textId="77777777" w:rsidR="004F645F" w:rsidRDefault="004F645F" w:rsidP="004F645F">
      <w:pPr>
        <w:jc w:val="both"/>
      </w:pPr>
    </w:p>
    <w:p w14:paraId="20A1A501" w14:textId="77777777" w:rsidR="004F645F" w:rsidRDefault="004F645F" w:rsidP="004F645F">
      <w:pPr>
        <w:jc w:val="both"/>
      </w:pPr>
    </w:p>
    <w:p w14:paraId="7443EBE1" w14:textId="77777777" w:rsidR="004F645F" w:rsidRDefault="004F645F" w:rsidP="004F645F">
      <w:pPr>
        <w:jc w:val="both"/>
      </w:pPr>
    </w:p>
    <w:p w14:paraId="6CBD12BE" w14:textId="77777777" w:rsidR="004F645F" w:rsidRDefault="004F645F" w:rsidP="004F645F">
      <w:pPr>
        <w:jc w:val="both"/>
      </w:pPr>
    </w:p>
    <w:p w14:paraId="2C84F48B" w14:textId="77777777" w:rsidR="0099777E" w:rsidRDefault="00856CA0" w:rsidP="00856CA0">
      <w:pPr>
        <w:rPr>
          <w:rFonts w:ascii="Bookman Old Style" w:hAnsi="Bookman Old Style"/>
          <w:sz w:val="22"/>
          <w:szCs w:val="22"/>
        </w:rPr>
      </w:pPr>
      <w:r>
        <w:t xml:space="preserve">     </w:t>
      </w:r>
    </w:p>
    <w:p w14:paraId="03A6332B" w14:textId="77777777" w:rsidR="0099777E" w:rsidRDefault="0099777E">
      <w:pPr>
        <w:rPr>
          <w:rFonts w:ascii="Bookman Old Style" w:hAnsi="Bookman Old Style"/>
          <w:sz w:val="22"/>
          <w:szCs w:val="22"/>
        </w:rPr>
      </w:pPr>
    </w:p>
    <w:p w14:paraId="1A05B4B7" w14:textId="77777777" w:rsidR="0099777E" w:rsidRPr="0099777E" w:rsidRDefault="0099777E">
      <w:pPr>
        <w:rPr>
          <w:rFonts w:ascii="Bookman Old Style" w:hAnsi="Bookman Old Style"/>
          <w:sz w:val="22"/>
          <w:szCs w:val="22"/>
        </w:rPr>
      </w:pPr>
    </w:p>
    <w:sectPr w:rsidR="0099777E" w:rsidRPr="0099777E" w:rsidSect="008A4B09">
      <w:headerReference w:type="default" r:id="rId7"/>
      <w:headerReference w:type="first" r:id="rId8"/>
      <w:footerReference w:type="first" r:id="rId9"/>
      <w:pgSz w:w="12240" w:h="15840" w:code="1"/>
      <w:pgMar w:top="1440" w:right="1440" w:bottom="1440" w:left="1440" w:header="1152"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ECB263" w14:textId="77777777" w:rsidR="004F645F" w:rsidRDefault="004F645F" w:rsidP="004F637E">
      <w:r>
        <w:separator/>
      </w:r>
    </w:p>
  </w:endnote>
  <w:endnote w:type="continuationSeparator" w:id="0">
    <w:p w14:paraId="020DB09E" w14:textId="77777777" w:rsidR="004F645F" w:rsidRDefault="004F645F" w:rsidP="004F63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8AA5C1" w14:textId="77777777" w:rsidR="00917892" w:rsidRDefault="00917892">
    <w:pPr>
      <w:pStyle w:val="Footer"/>
    </w:pPr>
  </w:p>
  <w:tbl>
    <w:tblPr>
      <w:tblStyle w:val="TableGrid"/>
      <w:tblW w:w="10260" w:type="dxa"/>
      <w:tblInd w:w="-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60"/>
    </w:tblGrid>
    <w:tr w:rsidR="00917892" w14:paraId="4D4D3B11" w14:textId="77777777" w:rsidTr="00917892">
      <w:tc>
        <w:tcPr>
          <w:tcW w:w="10260" w:type="dxa"/>
        </w:tcPr>
        <w:p w14:paraId="0505DF1E" w14:textId="77777777" w:rsidR="00917892" w:rsidRPr="00120D00" w:rsidRDefault="00917892" w:rsidP="008713C6">
          <w:pPr>
            <w:pStyle w:val="Footer"/>
            <w:jc w:val="center"/>
            <w:rPr>
              <w:rFonts w:asciiTheme="majorHAnsi" w:hAnsiTheme="majorHAnsi"/>
            </w:rPr>
          </w:pPr>
          <w:r w:rsidRPr="00120D00">
            <w:rPr>
              <w:rFonts w:asciiTheme="majorHAnsi" w:hAnsiTheme="majorHAnsi"/>
            </w:rPr>
            <w:t>Broome County Office Building ∙ 60 Hawley Street ∙ P.O. Box 1766 ∙ Binghamton, New York 13902</w:t>
          </w:r>
        </w:p>
      </w:tc>
    </w:tr>
    <w:tr w:rsidR="00917892" w14:paraId="7762C4F0" w14:textId="77777777" w:rsidTr="00917892">
      <w:tc>
        <w:tcPr>
          <w:tcW w:w="10260" w:type="dxa"/>
        </w:tcPr>
        <w:p w14:paraId="26DFEBB8" w14:textId="77777777" w:rsidR="007352BE" w:rsidRPr="00120D00" w:rsidRDefault="00120D00" w:rsidP="00234A6A">
          <w:pPr>
            <w:pStyle w:val="Footer"/>
            <w:jc w:val="center"/>
            <w:rPr>
              <w:rFonts w:asciiTheme="majorHAnsi" w:hAnsiTheme="majorHAnsi"/>
            </w:rPr>
          </w:pPr>
          <w:r w:rsidRPr="00120D00">
            <w:rPr>
              <w:rFonts w:asciiTheme="majorHAnsi" w:hAnsiTheme="majorHAnsi"/>
            </w:rPr>
            <w:t xml:space="preserve">Phone: </w:t>
          </w:r>
          <w:r w:rsidR="00917892" w:rsidRPr="00120D00">
            <w:rPr>
              <w:rFonts w:asciiTheme="majorHAnsi" w:hAnsiTheme="majorHAnsi"/>
            </w:rPr>
            <w:t xml:space="preserve">(607) </w:t>
          </w:r>
          <w:r w:rsidR="00234A6A">
            <w:rPr>
              <w:rFonts w:asciiTheme="majorHAnsi" w:hAnsiTheme="majorHAnsi"/>
            </w:rPr>
            <w:t>778</w:t>
          </w:r>
          <w:r w:rsidR="00917892" w:rsidRPr="00120D00">
            <w:rPr>
              <w:rFonts w:asciiTheme="majorHAnsi" w:hAnsiTheme="majorHAnsi"/>
            </w:rPr>
            <w:t>-</w:t>
          </w:r>
          <w:r w:rsidR="00234A6A">
            <w:rPr>
              <w:rFonts w:asciiTheme="majorHAnsi" w:hAnsiTheme="majorHAnsi"/>
            </w:rPr>
            <w:t xml:space="preserve">2114 ∙ Fax (607) 778 </w:t>
          </w:r>
          <w:r w:rsidR="00917892" w:rsidRPr="00120D00">
            <w:rPr>
              <w:rFonts w:asciiTheme="majorHAnsi" w:hAnsiTheme="majorHAnsi"/>
            </w:rPr>
            <w:t>-</w:t>
          </w:r>
          <w:r w:rsidR="00234A6A">
            <w:rPr>
              <w:rFonts w:asciiTheme="majorHAnsi" w:hAnsiTheme="majorHAnsi"/>
            </w:rPr>
            <w:t>2175</w:t>
          </w:r>
          <w:r w:rsidR="00917892" w:rsidRPr="00120D00">
            <w:rPr>
              <w:rFonts w:asciiTheme="majorHAnsi" w:hAnsiTheme="majorHAnsi"/>
            </w:rPr>
            <w:t xml:space="preserve"> ∙ www.gobroomecounty.com</w:t>
          </w:r>
        </w:p>
      </w:tc>
    </w:tr>
  </w:tbl>
  <w:p w14:paraId="232A15E3" w14:textId="77777777" w:rsidR="00917892" w:rsidRDefault="00917892">
    <w:pPr>
      <w:pStyle w:val="Footer"/>
    </w:pPr>
  </w:p>
  <w:p w14:paraId="2096721E" w14:textId="77777777" w:rsidR="00917892" w:rsidRDefault="009178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F29DE1" w14:textId="77777777" w:rsidR="004F645F" w:rsidRDefault="004F645F" w:rsidP="004F637E">
      <w:r>
        <w:separator/>
      </w:r>
    </w:p>
  </w:footnote>
  <w:footnote w:type="continuationSeparator" w:id="0">
    <w:p w14:paraId="46A02768" w14:textId="77777777" w:rsidR="004F645F" w:rsidRDefault="004F645F" w:rsidP="004F63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66600125"/>
      <w:temporary/>
      <w:showingPlcHdr/>
      <w15:appearance w15:val="hidden"/>
    </w:sdtPr>
    <w:sdtEndPr/>
    <w:sdtContent>
      <w:p w14:paraId="65A4EF6D" w14:textId="77777777" w:rsidR="004F637E" w:rsidRDefault="004F637E">
        <w:pPr>
          <w:pStyle w:val="Header"/>
        </w:pPr>
        <w:r>
          <w:t>[Type here]</w:t>
        </w:r>
      </w:p>
    </w:sdtContent>
  </w:sdt>
  <w:p w14:paraId="038218B2" w14:textId="77777777" w:rsidR="004F637E" w:rsidRDefault="004F63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F60058" w14:textId="77777777" w:rsidR="004F637E" w:rsidRDefault="00743DD8">
    <w:pPr>
      <w:pStyle w:val="Header"/>
    </w:pPr>
    <w:r>
      <w:rPr>
        <w:noProof/>
      </w:rPr>
      <w:drawing>
        <wp:anchor distT="0" distB="0" distL="114300" distR="114300" simplePos="0" relativeHeight="251658752" behindDoc="1" locked="0" layoutInCell="1" allowOverlap="1" wp14:anchorId="5D65846F" wp14:editId="1A968E70">
          <wp:simplePos x="0" y="0"/>
          <wp:positionH relativeFrom="column">
            <wp:posOffset>-685800</wp:posOffset>
          </wp:positionH>
          <wp:positionV relativeFrom="paragraph">
            <wp:posOffset>-571500</wp:posOffset>
          </wp:positionV>
          <wp:extent cx="7315200" cy="118872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7 Letterhead header.tif"/>
                  <pic:cNvPicPr/>
                </pic:nvPicPr>
                <pic:blipFill>
                  <a:blip r:embed="rId1">
                    <a:extLst>
                      <a:ext uri="{28A0092B-C50C-407E-A947-70E740481C1C}">
                        <a14:useLocalDpi xmlns:a14="http://schemas.microsoft.com/office/drawing/2010/main" val="0"/>
                      </a:ext>
                    </a:extLst>
                  </a:blip>
                  <a:stretch>
                    <a:fillRect/>
                  </a:stretch>
                </pic:blipFill>
                <pic:spPr>
                  <a:xfrm>
                    <a:off x="0" y="0"/>
                    <a:ext cx="7315200" cy="1188720"/>
                  </a:xfrm>
                  <a:prstGeom prst="rect">
                    <a:avLst/>
                  </a:prstGeom>
                </pic:spPr>
              </pic:pic>
            </a:graphicData>
          </a:graphic>
        </wp:anchor>
      </w:drawing>
    </w:r>
  </w:p>
  <w:p w14:paraId="0F77D403" w14:textId="77777777" w:rsidR="00856CA0" w:rsidRPr="008A4B09" w:rsidRDefault="00856CA0" w:rsidP="00856CA0">
    <w:pPr>
      <w:rPr>
        <w:rFonts w:ascii="Cambria" w:hAnsi="Cambria"/>
        <w:sz w:val="28"/>
        <w:szCs w:val="28"/>
      </w:rPr>
    </w:pPr>
    <w:r>
      <w:rPr>
        <w:rFonts w:ascii="Bookman Old Style" w:hAnsi="Bookman Old Style"/>
        <w:sz w:val="26"/>
        <w:szCs w:val="26"/>
      </w:rPr>
      <w:t xml:space="preserve">    </w:t>
    </w:r>
    <w:r w:rsidR="008A4B09">
      <w:rPr>
        <w:rFonts w:ascii="Bookman Old Style" w:hAnsi="Bookman Old Style"/>
        <w:sz w:val="26"/>
        <w:szCs w:val="26"/>
      </w:rPr>
      <w:t xml:space="preserve"> </w:t>
    </w:r>
    <w:r w:rsidR="00EF25E6">
      <w:rPr>
        <w:rFonts w:ascii="Cambria" w:hAnsi="Cambria"/>
        <w:sz w:val="28"/>
        <w:szCs w:val="28"/>
      </w:rPr>
      <w:t>Environmental Management Council</w:t>
    </w:r>
  </w:p>
  <w:p w14:paraId="030D38BB" w14:textId="5B418118" w:rsidR="008A4B09" w:rsidRPr="008A4B09" w:rsidRDefault="00856CA0" w:rsidP="00856CA0">
    <w:pPr>
      <w:rPr>
        <w:rFonts w:asciiTheme="majorHAnsi" w:hAnsiTheme="majorHAnsi"/>
      </w:rPr>
    </w:pPr>
    <w:r>
      <w:rPr>
        <w:rFonts w:ascii="Bookman Old Style" w:hAnsi="Bookman Old Style"/>
        <w:sz w:val="26"/>
        <w:szCs w:val="26"/>
      </w:rPr>
      <w:t xml:space="preserve">     </w:t>
    </w:r>
    <w:r w:rsidRPr="008A4B09">
      <w:rPr>
        <w:rFonts w:asciiTheme="majorHAnsi" w:hAnsiTheme="majorHAnsi"/>
      </w:rPr>
      <w:t>Jas</w:t>
    </w:r>
    <w:r w:rsidR="00D57484" w:rsidRPr="008A4B09">
      <w:rPr>
        <w:rFonts w:asciiTheme="majorHAnsi" w:hAnsiTheme="majorHAnsi"/>
      </w:rPr>
      <w:t>on T. Garn</w:t>
    </w:r>
    <w:r w:rsidR="008A4B09" w:rsidRPr="008A4B09">
      <w:rPr>
        <w:rFonts w:asciiTheme="majorHAnsi" w:hAnsiTheme="majorHAnsi"/>
      </w:rPr>
      <w:t>a</w:t>
    </w:r>
    <w:r w:rsidR="00D57484" w:rsidRPr="008A4B09">
      <w:rPr>
        <w:rFonts w:asciiTheme="majorHAnsi" w:hAnsiTheme="majorHAnsi"/>
      </w:rPr>
      <w:t xml:space="preserve">r, County </w:t>
    </w:r>
    <w:proofErr w:type="gramStart"/>
    <w:r w:rsidR="00D57484" w:rsidRPr="008A4B09">
      <w:rPr>
        <w:rFonts w:asciiTheme="majorHAnsi" w:hAnsiTheme="majorHAnsi"/>
      </w:rPr>
      <w:t>Executive  ∙</w:t>
    </w:r>
    <w:proofErr w:type="gramEnd"/>
    <w:r w:rsidR="00D57484" w:rsidRPr="008A4B09">
      <w:rPr>
        <w:rFonts w:asciiTheme="majorHAnsi" w:hAnsiTheme="majorHAnsi"/>
      </w:rPr>
      <w:t xml:space="preserve"> </w:t>
    </w:r>
    <w:r w:rsidRPr="008A4B09">
      <w:rPr>
        <w:rFonts w:asciiTheme="majorHAnsi" w:hAnsiTheme="majorHAnsi"/>
      </w:rPr>
      <w:t xml:space="preserve"> </w:t>
    </w:r>
    <w:r w:rsidR="00EF3616">
      <w:rPr>
        <w:rFonts w:asciiTheme="majorHAnsi" w:hAnsiTheme="majorHAnsi"/>
      </w:rPr>
      <w:t>Diane Stefani</w:t>
    </w:r>
    <w:r w:rsidR="00EF25E6">
      <w:rPr>
        <w:rFonts w:asciiTheme="majorHAnsi" w:hAnsiTheme="majorHAnsi"/>
      </w:rPr>
      <w:t xml:space="preserve">, </w:t>
    </w:r>
    <w:r w:rsidR="00E157FC">
      <w:rPr>
        <w:rFonts w:asciiTheme="majorHAnsi" w:hAnsiTheme="majorHAnsi"/>
      </w:rPr>
      <w:t>Chair</w:t>
    </w:r>
    <w:r w:rsidRPr="008A4B09">
      <w:rPr>
        <w:rFonts w:asciiTheme="majorHAnsi" w:hAnsiTheme="majorHAnsi"/>
      </w:rPr>
      <w:t xml:space="preserve">  </w:t>
    </w:r>
  </w:p>
  <w:p w14:paraId="2D4615E8" w14:textId="77777777" w:rsidR="004F637E" w:rsidRDefault="004F63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3B3EE5"/>
    <w:multiLevelType w:val="hybridMultilevel"/>
    <w:tmpl w:val="19088B6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55876BF8"/>
    <w:multiLevelType w:val="hybridMultilevel"/>
    <w:tmpl w:val="93CA3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645F"/>
    <w:rsid w:val="00000485"/>
    <w:rsid w:val="0000057B"/>
    <w:rsid w:val="000006B6"/>
    <w:rsid w:val="0000132B"/>
    <w:rsid w:val="000016AF"/>
    <w:rsid w:val="000018B4"/>
    <w:rsid w:val="000019D5"/>
    <w:rsid w:val="00002E45"/>
    <w:rsid w:val="00003101"/>
    <w:rsid w:val="00003526"/>
    <w:rsid w:val="00003E35"/>
    <w:rsid w:val="00004FFA"/>
    <w:rsid w:val="0000578D"/>
    <w:rsid w:val="00005B12"/>
    <w:rsid w:val="00006702"/>
    <w:rsid w:val="00006E71"/>
    <w:rsid w:val="000102FC"/>
    <w:rsid w:val="00010986"/>
    <w:rsid w:val="0001118C"/>
    <w:rsid w:val="00011859"/>
    <w:rsid w:val="00011DB0"/>
    <w:rsid w:val="0001219A"/>
    <w:rsid w:val="00012677"/>
    <w:rsid w:val="00012B21"/>
    <w:rsid w:val="00013345"/>
    <w:rsid w:val="00013A32"/>
    <w:rsid w:val="00013DCF"/>
    <w:rsid w:val="00014C44"/>
    <w:rsid w:val="000153A3"/>
    <w:rsid w:val="000153C8"/>
    <w:rsid w:val="000153D3"/>
    <w:rsid w:val="00015661"/>
    <w:rsid w:val="00015B23"/>
    <w:rsid w:val="000161D7"/>
    <w:rsid w:val="0001632B"/>
    <w:rsid w:val="00016808"/>
    <w:rsid w:val="00016B58"/>
    <w:rsid w:val="00017086"/>
    <w:rsid w:val="000171DB"/>
    <w:rsid w:val="000174B9"/>
    <w:rsid w:val="00017E87"/>
    <w:rsid w:val="000203B5"/>
    <w:rsid w:val="000215B3"/>
    <w:rsid w:val="00021631"/>
    <w:rsid w:val="0002220D"/>
    <w:rsid w:val="000229AD"/>
    <w:rsid w:val="00022AE3"/>
    <w:rsid w:val="00023799"/>
    <w:rsid w:val="00024739"/>
    <w:rsid w:val="0002514F"/>
    <w:rsid w:val="000267B7"/>
    <w:rsid w:val="00026849"/>
    <w:rsid w:val="000268F7"/>
    <w:rsid w:val="00027B01"/>
    <w:rsid w:val="000305EE"/>
    <w:rsid w:val="00030D59"/>
    <w:rsid w:val="000314F3"/>
    <w:rsid w:val="00031E98"/>
    <w:rsid w:val="00031F75"/>
    <w:rsid w:val="000328AD"/>
    <w:rsid w:val="0003357F"/>
    <w:rsid w:val="000335DD"/>
    <w:rsid w:val="00034694"/>
    <w:rsid w:val="00034B13"/>
    <w:rsid w:val="00035918"/>
    <w:rsid w:val="000361A0"/>
    <w:rsid w:val="00036331"/>
    <w:rsid w:val="00036728"/>
    <w:rsid w:val="00037244"/>
    <w:rsid w:val="000372AD"/>
    <w:rsid w:val="00037423"/>
    <w:rsid w:val="00037566"/>
    <w:rsid w:val="000376AB"/>
    <w:rsid w:val="00037754"/>
    <w:rsid w:val="00037BBD"/>
    <w:rsid w:val="00037F0C"/>
    <w:rsid w:val="00040136"/>
    <w:rsid w:val="0004032F"/>
    <w:rsid w:val="0004049F"/>
    <w:rsid w:val="00041AA0"/>
    <w:rsid w:val="00041E3E"/>
    <w:rsid w:val="000421D6"/>
    <w:rsid w:val="00042C93"/>
    <w:rsid w:val="00042FA8"/>
    <w:rsid w:val="00042FCD"/>
    <w:rsid w:val="000434A6"/>
    <w:rsid w:val="0004366E"/>
    <w:rsid w:val="000439CF"/>
    <w:rsid w:val="00043F81"/>
    <w:rsid w:val="000449EF"/>
    <w:rsid w:val="00044D1C"/>
    <w:rsid w:val="00044DC3"/>
    <w:rsid w:val="00044E5F"/>
    <w:rsid w:val="000453DF"/>
    <w:rsid w:val="000454D8"/>
    <w:rsid w:val="000456BA"/>
    <w:rsid w:val="0004577D"/>
    <w:rsid w:val="00045FC8"/>
    <w:rsid w:val="000473B8"/>
    <w:rsid w:val="0004792E"/>
    <w:rsid w:val="000500F4"/>
    <w:rsid w:val="00050853"/>
    <w:rsid w:val="00050A42"/>
    <w:rsid w:val="00050AA6"/>
    <w:rsid w:val="00051017"/>
    <w:rsid w:val="00051050"/>
    <w:rsid w:val="00051BDE"/>
    <w:rsid w:val="0005268C"/>
    <w:rsid w:val="00052D0F"/>
    <w:rsid w:val="00052DD5"/>
    <w:rsid w:val="00052EBF"/>
    <w:rsid w:val="00052F57"/>
    <w:rsid w:val="00053718"/>
    <w:rsid w:val="00053852"/>
    <w:rsid w:val="000547C8"/>
    <w:rsid w:val="0005483C"/>
    <w:rsid w:val="0005492C"/>
    <w:rsid w:val="00054A25"/>
    <w:rsid w:val="00054C16"/>
    <w:rsid w:val="00054CAB"/>
    <w:rsid w:val="0005505F"/>
    <w:rsid w:val="00055AC6"/>
    <w:rsid w:val="00055AC9"/>
    <w:rsid w:val="00055F85"/>
    <w:rsid w:val="00055F97"/>
    <w:rsid w:val="0005716B"/>
    <w:rsid w:val="000573E7"/>
    <w:rsid w:val="00057D77"/>
    <w:rsid w:val="000605B6"/>
    <w:rsid w:val="000605EA"/>
    <w:rsid w:val="00060CA1"/>
    <w:rsid w:val="00060E4C"/>
    <w:rsid w:val="00060F8B"/>
    <w:rsid w:val="0006171B"/>
    <w:rsid w:val="000619B7"/>
    <w:rsid w:val="00061CA0"/>
    <w:rsid w:val="0006221F"/>
    <w:rsid w:val="00062C29"/>
    <w:rsid w:val="000639CB"/>
    <w:rsid w:val="000642BC"/>
    <w:rsid w:val="000648BA"/>
    <w:rsid w:val="00064B2C"/>
    <w:rsid w:val="0006549F"/>
    <w:rsid w:val="000656AE"/>
    <w:rsid w:val="00065872"/>
    <w:rsid w:val="0006589A"/>
    <w:rsid w:val="00065980"/>
    <w:rsid w:val="00066058"/>
    <w:rsid w:val="0006696D"/>
    <w:rsid w:val="0006725E"/>
    <w:rsid w:val="00067650"/>
    <w:rsid w:val="000705BB"/>
    <w:rsid w:val="000706FE"/>
    <w:rsid w:val="0007095D"/>
    <w:rsid w:val="00070C62"/>
    <w:rsid w:val="00071611"/>
    <w:rsid w:val="00071FEB"/>
    <w:rsid w:val="00072B10"/>
    <w:rsid w:val="0007385B"/>
    <w:rsid w:val="00074F2E"/>
    <w:rsid w:val="00075304"/>
    <w:rsid w:val="0007687A"/>
    <w:rsid w:val="000773C3"/>
    <w:rsid w:val="00080EBE"/>
    <w:rsid w:val="00081171"/>
    <w:rsid w:val="0008149A"/>
    <w:rsid w:val="00081B0C"/>
    <w:rsid w:val="000823D4"/>
    <w:rsid w:val="0008288C"/>
    <w:rsid w:val="00082E71"/>
    <w:rsid w:val="00082F21"/>
    <w:rsid w:val="000830F2"/>
    <w:rsid w:val="00083793"/>
    <w:rsid w:val="00083D14"/>
    <w:rsid w:val="00084679"/>
    <w:rsid w:val="000850A5"/>
    <w:rsid w:val="00085358"/>
    <w:rsid w:val="00085437"/>
    <w:rsid w:val="00085552"/>
    <w:rsid w:val="0008740D"/>
    <w:rsid w:val="00087412"/>
    <w:rsid w:val="000903D5"/>
    <w:rsid w:val="00090E11"/>
    <w:rsid w:val="000923AB"/>
    <w:rsid w:val="00092900"/>
    <w:rsid w:val="00092C6E"/>
    <w:rsid w:val="00093313"/>
    <w:rsid w:val="00093354"/>
    <w:rsid w:val="00093A83"/>
    <w:rsid w:val="00093B6F"/>
    <w:rsid w:val="00093D83"/>
    <w:rsid w:val="00094112"/>
    <w:rsid w:val="0009441E"/>
    <w:rsid w:val="00094614"/>
    <w:rsid w:val="00095A56"/>
    <w:rsid w:val="00096663"/>
    <w:rsid w:val="0009721D"/>
    <w:rsid w:val="0009728F"/>
    <w:rsid w:val="000A0003"/>
    <w:rsid w:val="000A057E"/>
    <w:rsid w:val="000A062D"/>
    <w:rsid w:val="000A08D4"/>
    <w:rsid w:val="000A0DC6"/>
    <w:rsid w:val="000A194A"/>
    <w:rsid w:val="000A1CCD"/>
    <w:rsid w:val="000A2799"/>
    <w:rsid w:val="000A290C"/>
    <w:rsid w:val="000A2938"/>
    <w:rsid w:val="000A2A67"/>
    <w:rsid w:val="000A2A79"/>
    <w:rsid w:val="000A31E9"/>
    <w:rsid w:val="000A32DF"/>
    <w:rsid w:val="000A3804"/>
    <w:rsid w:val="000A4351"/>
    <w:rsid w:val="000A470E"/>
    <w:rsid w:val="000A5666"/>
    <w:rsid w:val="000A5939"/>
    <w:rsid w:val="000A5C18"/>
    <w:rsid w:val="000A6036"/>
    <w:rsid w:val="000A655A"/>
    <w:rsid w:val="000A65C8"/>
    <w:rsid w:val="000A6626"/>
    <w:rsid w:val="000A6B77"/>
    <w:rsid w:val="000A7359"/>
    <w:rsid w:val="000A7578"/>
    <w:rsid w:val="000B01A6"/>
    <w:rsid w:val="000B042A"/>
    <w:rsid w:val="000B0BD3"/>
    <w:rsid w:val="000B104B"/>
    <w:rsid w:val="000B1BE8"/>
    <w:rsid w:val="000B1DFA"/>
    <w:rsid w:val="000B20F9"/>
    <w:rsid w:val="000B2A54"/>
    <w:rsid w:val="000B2B11"/>
    <w:rsid w:val="000B2D8D"/>
    <w:rsid w:val="000B2F14"/>
    <w:rsid w:val="000B363C"/>
    <w:rsid w:val="000B371E"/>
    <w:rsid w:val="000B3769"/>
    <w:rsid w:val="000B397C"/>
    <w:rsid w:val="000B44F7"/>
    <w:rsid w:val="000B4586"/>
    <w:rsid w:val="000B47E5"/>
    <w:rsid w:val="000B53A4"/>
    <w:rsid w:val="000B6191"/>
    <w:rsid w:val="000B6E03"/>
    <w:rsid w:val="000B7243"/>
    <w:rsid w:val="000B764D"/>
    <w:rsid w:val="000C1118"/>
    <w:rsid w:val="000C14AA"/>
    <w:rsid w:val="000C1B4B"/>
    <w:rsid w:val="000C2324"/>
    <w:rsid w:val="000C32E0"/>
    <w:rsid w:val="000C3533"/>
    <w:rsid w:val="000C3A82"/>
    <w:rsid w:val="000C4088"/>
    <w:rsid w:val="000C4609"/>
    <w:rsid w:val="000C46F5"/>
    <w:rsid w:val="000C4B5F"/>
    <w:rsid w:val="000C4CA7"/>
    <w:rsid w:val="000C566A"/>
    <w:rsid w:val="000C5F3B"/>
    <w:rsid w:val="000C688B"/>
    <w:rsid w:val="000C6F82"/>
    <w:rsid w:val="000C7620"/>
    <w:rsid w:val="000C7D52"/>
    <w:rsid w:val="000D0634"/>
    <w:rsid w:val="000D0812"/>
    <w:rsid w:val="000D092F"/>
    <w:rsid w:val="000D1408"/>
    <w:rsid w:val="000D150E"/>
    <w:rsid w:val="000D1600"/>
    <w:rsid w:val="000D1853"/>
    <w:rsid w:val="000D1AEC"/>
    <w:rsid w:val="000D1B72"/>
    <w:rsid w:val="000D1C5D"/>
    <w:rsid w:val="000D1EF4"/>
    <w:rsid w:val="000D242A"/>
    <w:rsid w:val="000D367C"/>
    <w:rsid w:val="000D3891"/>
    <w:rsid w:val="000D3C00"/>
    <w:rsid w:val="000D3C08"/>
    <w:rsid w:val="000D3F9D"/>
    <w:rsid w:val="000D40F6"/>
    <w:rsid w:val="000D41B6"/>
    <w:rsid w:val="000D493D"/>
    <w:rsid w:val="000D4FD8"/>
    <w:rsid w:val="000D5A61"/>
    <w:rsid w:val="000D5B89"/>
    <w:rsid w:val="000D5E32"/>
    <w:rsid w:val="000D652F"/>
    <w:rsid w:val="000D6A7C"/>
    <w:rsid w:val="000D771E"/>
    <w:rsid w:val="000D7A7F"/>
    <w:rsid w:val="000D7FCA"/>
    <w:rsid w:val="000E0657"/>
    <w:rsid w:val="000E0E89"/>
    <w:rsid w:val="000E0FEF"/>
    <w:rsid w:val="000E1CCC"/>
    <w:rsid w:val="000E1D8F"/>
    <w:rsid w:val="000E1E6D"/>
    <w:rsid w:val="000E23D3"/>
    <w:rsid w:val="000E2609"/>
    <w:rsid w:val="000E2D66"/>
    <w:rsid w:val="000E35A5"/>
    <w:rsid w:val="000E3C7F"/>
    <w:rsid w:val="000E3F3D"/>
    <w:rsid w:val="000E42C9"/>
    <w:rsid w:val="000E470B"/>
    <w:rsid w:val="000E49A4"/>
    <w:rsid w:val="000E4BA6"/>
    <w:rsid w:val="000E5067"/>
    <w:rsid w:val="000E5084"/>
    <w:rsid w:val="000E5321"/>
    <w:rsid w:val="000E5B58"/>
    <w:rsid w:val="000E5DB8"/>
    <w:rsid w:val="000E68FB"/>
    <w:rsid w:val="000E6F59"/>
    <w:rsid w:val="000E7D5A"/>
    <w:rsid w:val="000E7DC5"/>
    <w:rsid w:val="000E7F00"/>
    <w:rsid w:val="000F041E"/>
    <w:rsid w:val="000F076B"/>
    <w:rsid w:val="000F0A33"/>
    <w:rsid w:val="000F0B6F"/>
    <w:rsid w:val="000F153C"/>
    <w:rsid w:val="000F22C9"/>
    <w:rsid w:val="000F2795"/>
    <w:rsid w:val="000F300C"/>
    <w:rsid w:val="000F3131"/>
    <w:rsid w:val="000F408C"/>
    <w:rsid w:val="000F477F"/>
    <w:rsid w:val="000F4AC7"/>
    <w:rsid w:val="000F57C1"/>
    <w:rsid w:val="000F5D13"/>
    <w:rsid w:val="000F6472"/>
    <w:rsid w:val="000F6795"/>
    <w:rsid w:val="000F6B62"/>
    <w:rsid w:val="000F6C4E"/>
    <w:rsid w:val="000F7485"/>
    <w:rsid w:val="000F7515"/>
    <w:rsid w:val="000F7D47"/>
    <w:rsid w:val="000F7DCD"/>
    <w:rsid w:val="000F7E9E"/>
    <w:rsid w:val="0010000B"/>
    <w:rsid w:val="001014E6"/>
    <w:rsid w:val="00102099"/>
    <w:rsid w:val="001024E6"/>
    <w:rsid w:val="001027A0"/>
    <w:rsid w:val="00102E2D"/>
    <w:rsid w:val="00103F38"/>
    <w:rsid w:val="00103F9B"/>
    <w:rsid w:val="00104693"/>
    <w:rsid w:val="00104988"/>
    <w:rsid w:val="00104A91"/>
    <w:rsid w:val="00104C84"/>
    <w:rsid w:val="0010514C"/>
    <w:rsid w:val="00105C36"/>
    <w:rsid w:val="001065F0"/>
    <w:rsid w:val="00106E2A"/>
    <w:rsid w:val="001075BA"/>
    <w:rsid w:val="00107651"/>
    <w:rsid w:val="00107719"/>
    <w:rsid w:val="001103E5"/>
    <w:rsid w:val="0011193B"/>
    <w:rsid w:val="00112393"/>
    <w:rsid w:val="00112C1F"/>
    <w:rsid w:val="00112CF0"/>
    <w:rsid w:val="001130C0"/>
    <w:rsid w:val="00113AD9"/>
    <w:rsid w:val="00113BB1"/>
    <w:rsid w:val="00113BED"/>
    <w:rsid w:val="00114340"/>
    <w:rsid w:val="0011469F"/>
    <w:rsid w:val="00115575"/>
    <w:rsid w:val="00115956"/>
    <w:rsid w:val="00115C96"/>
    <w:rsid w:val="00115EC9"/>
    <w:rsid w:val="00116329"/>
    <w:rsid w:val="0011697A"/>
    <w:rsid w:val="001172A3"/>
    <w:rsid w:val="001208DB"/>
    <w:rsid w:val="00120A7B"/>
    <w:rsid w:val="00120B07"/>
    <w:rsid w:val="00120B59"/>
    <w:rsid w:val="00120D00"/>
    <w:rsid w:val="001213F0"/>
    <w:rsid w:val="00121A53"/>
    <w:rsid w:val="001222C0"/>
    <w:rsid w:val="001227EF"/>
    <w:rsid w:val="00122910"/>
    <w:rsid w:val="001231CE"/>
    <w:rsid w:val="001235B8"/>
    <w:rsid w:val="00123A0B"/>
    <w:rsid w:val="00124387"/>
    <w:rsid w:val="001243F9"/>
    <w:rsid w:val="00124417"/>
    <w:rsid w:val="00124917"/>
    <w:rsid w:val="00124BE5"/>
    <w:rsid w:val="001254AB"/>
    <w:rsid w:val="00125A46"/>
    <w:rsid w:val="00126267"/>
    <w:rsid w:val="001268A0"/>
    <w:rsid w:val="0012750E"/>
    <w:rsid w:val="0013051F"/>
    <w:rsid w:val="00130675"/>
    <w:rsid w:val="00130D10"/>
    <w:rsid w:val="00130D4D"/>
    <w:rsid w:val="00130E55"/>
    <w:rsid w:val="00131350"/>
    <w:rsid w:val="00131605"/>
    <w:rsid w:val="00132ABB"/>
    <w:rsid w:val="00132FFD"/>
    <w:rsid w:val="001331B4"/>
    <w:rsid w:val="0013338E"/>
    <w:rsid w:val="00133E18"/>
    <w:rsid w:val="0013501D"/>
    <w:rsid w:val="00135156"/>
    <w:rsid w:val="00135381"/>
    <w:rsid w:val="00135800"/>
    <w:rsid w:val="00135A92"/>
    <w:rsid w:val="00135BC5"/>
    <w:rsid w:val="00136FAF"/>
    <w:rsid w:val="0013725F"/>
    <w:rsid w:val="001379F0"/>
    <w:rsid w:val="00137B7C"/>
    <w:rsid w:val="00140007"/>
    <w:rsid w:val="00140521"/>
    <w:rsid w:val="00140739"/>
    <w:rsid w:val="00140745"/>
    <w:rsid w:val="001407E2"/>
    <w:rsid w:val="0014091A"/>
    <w:rsid w:val="00140ADA"/>
    <w:rsid w:val="00140C56"/>
    <w:rsid w:val="00140E11"/>
    <w:rsid w:val="001416B6"/>
    <w:rsid w:val="0014189C"/>
    <w:rsid w:val="001419ED"/>
    <w:rsid w:val="0014273B"/>
    <w:rsid w:val="0014298F"/>
    <w:rsid w:val="00142B7C"/>
    <w:rsid w:val="00142B95"/>
    <w:rsid w:val="00143520"/>
    <w:rsid w:val="00143688"/>
    <w:rsid w:val="00144141"/>
    <w:rsid w:val="001458C5"/>
    <w:rsid w:val="00145BC9"/>
    <w:rsid w:val="00147A36"/>
    <w:rsid w:val="00150E77"/>
    <w:rsid w:val="001511B8"/>
    <w:rsid w:val="001513B1"/>
    <w:rsid w:val="001522AC"/>
    <w:rsid w:val="001522C7"/>
    <w:rsid w:val="001522F5"/>
    <w:rsid w:val="001524DE"/>
    <w:rsid w:val="001529B6"/>
    <w:rsid w:val="001534B2"/>
    <w:rsid w:val="00153D41"/>
    <w:rsid w:val="00153E02"/>
    <w:rsid w:val="001541E5"/>
    <w:rsid w:val="00154551"/>
    <w:rsid w:val="00154800"/>
    <w:rsid w:val="00154D92"/>
    <w:rsid w:val="0015500B"/>
    <w:rsid w:val="001554BB"/>
    <w:rsid w:val="00155BEB"/>
    <w:rsid w:val="00155C20"/>
    <w:rsid w:val="001563CF"/>
    <w:rsid w:val="001570B3"/>
    <w:rsid w:val="00157A61"/>
    <w:rsid w:val="00157F0B"/>
    <w:rsid w:val="001604EB"/>
    <w:rsid w:val="00160C82"/>
    <w:rsid w:val="001614BE"/>
    <w:rsid w:val="001617E9"/>
    <w:rsid w:val="00161B2A"/>
    <w:rsid w:val="00161E6E"/>
    <w:rsid w:val="00162E80"/>
    <w:rsid w:val="00163F8F"/>
    <w:rsid w:val="001648E2"/>
    <w:rsid w:val="00164ADD"/>
    <w:rsid w:val="00164C01"/>
    <w:rsid w:val="00164FBD"/>
    <w:rsid w:val="001651C7"/>
    <w:rsid w:val="001654B4"/>
    <w:rsid w:val="001659C8"/>
    <w:rsid w:val="00165BA2"/>
    <w:rsid w:val="00165E60"/>
    <w:rsid w:val="001660EA"/>
    <w:rsid w:val="001661CB"/>
    <w:rsid w:val="0016647B"/>
    <w:rsid w:val="00166633"/>
    <w:rsid w:val="00166F24"/>
    <w:rsid w:val="00167184"/>
    <w:rsid w:val="001673AA"/>
    <w:rsid w:val="00167E20"/>
    <w:rsid w:val="001700B8"/>
    <w:rsid w:val="0017104B"/>
    <w:rsid w:val="001710A9"/>
    <w:rsid w:val="001725D4"/>
    <w:rsid w:val="00172D57"/>
    <w:rsid w:val="00172F8E"/>
    <w:rsid w:val="00173536"/>
    <w:rsid w:val="00173764"/>
    <w:rsid w:val="00173C23"/>
    <w:rsid w:val="001746E6"/>
    <w:rsid w:val="0017500A"/>
    <w:rsid w:val="00175BE6"/>
    <w:rsid w:val="00175F63"/>
    <w:rsid w:val="00176110"/>
    <w:rsid w:val="00176C1C"/>
    <w:rsid w:val="0017773F"/>
    <w:rsid w:val="00177988"/>
    <w:rsid w:val="00177D52"/>
    <w:rsid w:val="001809CC"/>
    <w:rsid w:val="00181073"/>
    <w:rsid w:val="0018293B"/>
    <w:rsid w:val="001829B0"/>
    <w:rsid w:val="00182B91"/>
    <w:rsid w:val="00182B95"/>
    <w:rsid w:val="00182C12"/>
    <w:rsid w:val="00184A03"/>
    <w:rsid w:val="00184D21"/>
    <w:rsid w:val="00185B60"/>
    <w:rsid w:val="00185FB1"/>
    <w:rsid w:val="00186101"/>
    <w:rsid w:val="00186B5D"/>
    <w:rsid w:val="00186EBE"/>
    <w:rsid w:val="00186F40"/>
    <w:rsid w:val="001874E7"/>
    <w:rsid w:val="001876C9"/>
    <w:rsid w:val="0018777E"/>
    <w:rsid w:val="00187930"/>
    <w:rsid w:val="00187B76"/>
    <w:rsid w:val="00187E11"/>
    <w:rsid w:val="00190385"/>
    <w:rsid w:val="001904F3"/>
    <w:rsid w:val="0019090B"/>
    <w:rsid w:val="00190D5A"/>
    <w:rsid w:val="00191347"/>
    <w:rsid w:val="00191AAF"/>
    <w:rsid w:val="00192660"/>
    <w:rsid w:val="00192AF2"/>
    <w:rsid w:val="00192FB8"/>
    <w:rsid w:val="00193CD3"/>
    <w:rsid w:val="00193DBA"/>
    <w:rsid w:val="00194008"/>
    <w:rsid w:val="0019415D"/>
    <w:rsid w:val="001947C9"/>
    <w:rsid w:val="00195281"/>
    <w:rsid w:val="001961AC"/>
    <w:rsid w:val="00196486"/>
    <w:rsid w:val="00196591"/>
    <w:rsid w:val="0019681A"/>
    <w:rsid w:val="00196BA1"/>
    <w:rsid w:val="00196F77"/>
    <w:rsid w:val="00197090"/>
    <w:rsid w:val="00197C8F"/>
    <w:rsid w:val="001A11F7"/>
    <w:rsid w:val="001A20A2"/>
    <w:rsid w:val="001A2C21"/>
    <w:rsid w:val="001A339C"/>
    <w:rsid w:val="001A3623"/>
    <w:rsid w:val="001A3915"/>
    <w:rsid w:val="001A3AD1"/>
    <w:rsid w:val="001A41A1"/>
    <w:rsid w:val="001A4678"/>
    <w:rsid w:val="001A5F72"/>
    <w:rsid w:val="001A617E"/>
    <w:rsid w:val="001A6639"/>
    <w:rsid w:val="001A6AFB"/>
    <w:rsid w:val="001A771F"/>
    <w:rsid w:val="001A779E"/>
    <w:rsid w:val="001A7E37"/>
    <w:rsid w:val="001B04BC"/>
    <w:rsid w:val="001B061D"/>
    <w:rsid w:val="001B09D0"/>
    <w:rsid w:val="001B0A1A"/>
    <w:rsid w:val="001B12D9"/>
    <w:rsid w:val="001B150B"/>
    <w:rsid w:val="001B1F0F"/>
    <w:rsid w:val="001B2111"/>
    <w:rsid w:val="001B26E1"/>
    <w:rsid w:val="001B3C1B"/>
    <w:rsid w:val="001B4566"/>
    <w:rsid w:val="001B47AB"/>
    <w:rsid w:val="001B4A95"/>
    <w:rsid w:val="001B53A4"/>
    <w:rsid w:val="001B5FDD"/>
    <w:rsid w:val="001B6C33"/>
    <w:rsid w:val="001B729B"/>
    <w:rsid w:val="001C0694"/>
    <w:rsid w:val="001C0A6B"/>
    <w:rsid w:val="001C0A79"/>
    <w:rsid w:val="001C11D7"/>
    <w:rsid w:val="001C1837"/>
    <w:rsid w:val="001C1DBC"/>
    <w:rsid w:val="001C2C3E"/>
    <w:rsid w:val="001C2DF0"/>
    <w:rsid w:val="001C320A"/>
    <w:rsid w:val="001C3881"/>
    <w:rsid w:val="001C3DD9"/>
    <w:rsid w:val="001C455D"/>
    <w:rsid w:val="001C4F09"/>
    <w:rsid w:val="001C5078"/>
    <w:rsid w:val="001C51B9"/>
    <w:rsid w:val="001C5859"/>
    <w:rsid w:val="001C5951"/>
    <w:rsid w:val="001C5D0C"/>
    <w:rsid w:val="001C62BC"/>
    <w:rsid w:val="001C6B55"/>
    <w:rsid w:val="001C719C"/>
    <w:rsid w:val="001C73D6"/>
    <w:rsid w:val="001C7BE6"/>
    <w:rsid w:val="001D028A"/>
    <w:rsid w:val="001D064E"/>
    <w:rsid w:val="001D0922"/>
    <w:rsid w:val="001D108D"/>
    <w:rsid w:val="001D1EC7"/>
    <w:rsid w:val="001D2D8D"/>
    <w:rsid w:val="001D2F36"/>
    <w:rsid w:val="001D3928"/>
    <w:rsid w:val="001D4CC4"/>
    <w:rsid w:val="001D50C7"/>
    <w:rsid w:val="001D5996"/>
    <w:rsid w:val="001D655D"/>
    <w:rsid w:val="001D71B4"/>
    <w:rsid w:val="001E06FE"/>
    <w:rsid w:val="001E07A7"/>
    <w:rsid w:val="001E0846"/>
    <w:rsid w:val="001E098F"/>
    <w:rsid w:val="001E2271"/>
    <w:rsid w:val="001E2934"/>
    <w:rsid w:val="001E336C"/>
    <w:rsid w:val="001E3435"/>
    <w:rsid w:val="001E395C"/>
    <w:rsid w:val="001E4E25"/>
    <w:rsid w:val="001E649E"/>
    <w:rsid w:val="001E6B8F"/>
    <w:rsid w:val="001E6CB0"/>
    <w:rsid w:val="001E77BB"/>
    <w:rsid w:val="001F0502"/>
    <w:rsid w:val="001F1137"/>
    <w:rsid w:val="001F1156"/>
    <w:rsid w:val="001F1602"/>
    <w:rsid w:val="001F1C06"/>
    <w:rsid w:val="001F1CA8"/>
    <w:rsid w:val="001F1E20"/>
    <w:rsid w:val="001F254A"/>
    <w:rsid w:val="001F2611"/>
    <w:rsid w:val="001F2C6D"/>
    <w:rsid w:val="001F3714"/>
    <w:rsid w:val="001F4AB2"/>
    <w:rsid w:val="001F4BB9"/>
    <w:rsid w:val="001F6282"/>
    <w:rsid w:val="001F7051"/>
    <w:rsid w:val="001F705B"/>
    <w:rsid w:val="001F79E8"/>
    <w:rsid w:val="001F7EE4"/>
    <w:rsid w:val="001F7F50"/>
    <w:rsid w:val="002005E6"/>
    <w:rsid w:val="002007C4"/>
    <w:rsid w:val="002019E5"/>
    <w:rsid w:val="00201C6B"/>
    <w:rsid w:val="00203063"/>
    <w:rsid w:val="002031C9"/>
    <w:rsid w:val="0020336B"/>
    <w:rsid w:val="002033C0"/>
    <w:rsid w:val="00203602"/>
    <w:rsid w:val="002037B8"/>
    <w:rsid w:val="00203CB7"/>
    <w:rsid w:val="00203D67"/>
    <w:rsid w:val="00203FFB"/>
    <w:rsid w:val="00206C21"/>
    <w:rsid w:val="0020756F"/>
    <w:rsid w:val="00207AC4"/>
    <w:rsid w:val="00207F89"/>
    <w:rsid w:val="00210ADC"/>
    <w:rsid w:val="00211092"/>
    <w:rsid w:val="00211158"/>
    <w:rsid w:val="002115E4"/>
    <w:rsid w:val="00211C85"/>
    <w:rsid w:val="00212392"/>
    <w:rsid w:val="002127C3"/>
    <w:rsid w:val="00212971"/>
    <w:rsid w:val="00212A24"/>
    <w:rsid w:val="00212FB2"/>
    <w:rsid w:val="002131FB"/>
    <w:rsid w:val="0021335D"/>
    <w:rsid w:val="002135D0"/>
    <w:rsid w:val="00213C50"/>
    <w:rsid w:val="00214265"/>
    <w:rsid w:val="0021431C"/>
    <w:rsid w:val="00214E80"/>
    <w:rsid w:val="00214F60"/>
    <w:rsid w:val="002156DE"/>
    <w:rsid w:val="00215F0E"/>
    <w:rsid w:val="00216D01"/>
    <w:rsid w:val="00216DD4"/>
    <w:rsid w:val="002170B1"/>
    <w:rsid w:val="00217160"/>
    <w:rsid w:val="00217340"/>
    <w:rsid w:val="00217ADE"/>
    <w:rsid w:val="00217EA2"/>
    <w:rsid w:val="00220172"/>
    <w:rsid w:val="002202B9"/>
    <w:rsid w:val="00220C00"/>
    <w:rsid w:val="00220F4A"/>
    <w:rsid w:val="002213B4"/>
    <w:rsid w:val="00221577"/>
    <w:rsid w:val="0022157B"/>
    <w:rsid w:val="00221816"/>
    <w:rsid w:val="00221ECA"/>
    <w:rsid w:val="00222687"/>
    <w:rsid w:val="00222978"/>
    <w:rsid w:val="002232F1"/>
    <w:rsid w:val="0022346E"/>
    <w:rsid w:val="00223892"/>
    <w:rsid w:val="00224197"/>
    <w:rsid w:val="0022467D"/>
    <w:rsid w:val="0022482C"/>
    <w:rsid w:val="00224E3B"/>
    <w:rsid w:val="00224EC0"/>
    <w:rsid w:val="00224ED9"/>
    <w:rsid w:val="00224F89"/>
    <w:rsid w:val="00225209"/>
    <w:rsid w:val="0022542B"/>
    <w:rsid w:val="002256DF"/>
    <w:rsid w:val="00225912"/>
    <w:rsid w:val="00226238"/>
    <w:rsid w:val="002262EC"/>
    <w:rsid w:val="00226641"/>
    <w:rsid w:val="00226AD2"/>
    <w:rsid w:val="00226AF9"/>
    <w:rsid w:val="002270D9"/>
    <w:rsid w:val="002303C9"/>
    <w:rsid w:val="00230413"/>
    <w:rsid w:val="00230512"/>
    <w:rsid w:val="00230572"/>
    <w:rsid w:val="00230607"/>
    <w:rsid w:val="00230683"/>
    <w:rsid w:val="002307FC"/>
    <w:rsid w:val="00230B5A"/>
    <w:rsid w:val="00230DC2"/>
    <w:rsid w:val="002317A1"/>
    <w:rsid w:val="00231FB6"/>
    <w:rsid w:val="0023224E"/>
    <w:rsid w:val="00232B39"/>
    <w:rsid w:val="0023335C"/>
    <w:rsid w:val="00234415"/>
    <w:rsid w:val="00234A6A"/>
    <w:rsid w:val="00235293"/>
    <w:rsid w:val="002352A6"/>
    <w:rsid w:val="002352F4"/>
    <w:rsid w:val="002358CE"/>
    <w:rsid w:val="00235E27"/>
    <w:rsid w:val="00235F82"/>
    <w:rsid w:val="002367EB"/>
    <w:rsid w:val="002369A8"/>
    <w:rsid w:val="002371AB"/>
    <w:rsid w:val="00237301"/>
    <w:rsid w:val="00237B16"/>
    <w:rsid w:val="00240224"/>
    <w:rsid w:val="0024030F"/>
    <w:rsid w:val="00240386"/>
    <w:rsid w:val="00240A1D"/>
    <w:rsid w:val="00240AB4"/>
    <w:rsid w:val="00240DD2"/>
    <w:rsid w:val="00240E1F"/>
    <w:rsid w:val="00241143"/>
    <w:rsid w:val="002425AD"/>
    <w:rsid w:val="00243727"/>
    <w:rsid w:val="0024377B"/>
    <w:rsid w:val="00243AC4"/>
    <w:rsid w:val="00243EF2"/>
    <w:rsid w:val="002442F5"/>
    <w:rsid w:val="00244448"/>
    <w:rsid w:val="00245148"/>
    <w:rsid w:val="00245394"/>
    <w:rsid w:val="002453EF"/>
    <w:rsid w:val="0024573E"/>
    <w:rsid w:val="002457E8"/>
    <w:rsid w:val="002459B2"/>
    <w:rsid w:val="00246241"/>
    <w:rsid w:val="0024669E"/>
    <w:rsid w:val="00246CD8"/>
    <w:rsid w:val="00246E0B"/>
    <w:rsid w:val="00246F66"/>
    <w:rsid w:val="00250492"/>
    <w:rsid w:val="00250895"/>
    <w:rsid w:val="002514FA"/>
    <w:rsid w:val="00251768"/>
    <w:rsid w:val="0025198C"/>
    <w:rsid w:val="00251C07"/>
    <w:rsid w:val="00252A64"/>
    <w:rsid w:val="002535D8"/>
    <w:rsid w:val="002535EC"/>
    <w:rsid w:val="0025382E"/>
    <w:rsid w:val="00253C7E"/>
    <w:rsid w:val="002548D2"/>
    <w:rsid w:val="00254F75"/>
    <w:rsid w:val="00256A8E"/>
    <w:rsid w:val="00257ECD"/>
    <w:rsid w:val="002603B8"/>
    <w:rsid w:val="00261376"/>
    <w:rsid w:val="00261801"/>
    <w:rsid w:val="002619D2"/>
    <w:rsid w:val="002638A5"/>
    <w:rsid w:val="00264402"/>
    <w:rsid w:val="00264C12"/>
    <w:rsid w:val="00265039"/>
    <w:rsid w:val="002653C8"/>
    <w:rsid w:val="00265883"/>
    <w:rsid w:val="0026593D"/>
    <w:rsid w:val="002663ED"/>
    <w:rsid w:val="002671AF"/>
    <w:rsid w:val="00267CF1"/>
    <w:rsid w:val="0027205C"/>
    <w:rsid w:val="0027271C"/>
    <w:rsid w:val="00272B77"/>
    <w:rsid w:val="002732B1"/>
    <w:rsid w:val="00273A33"/>
    <w:rsid w:val="00273B51"/>
    <w:rsid w:val="0027431F"/>
    <w:rsid w:val="00274547"/>
    <w:rsid w:val="002745BF"/>
    <w:rsid w:val="00274E7F"/>
    <w:rsid w:val="00275F80"/>
    <w:rsid w:val="00276FED"/>
    <w:rsid w:val="00277419"/>
    <w:rsid w:val="00277C9D"/>
    <w:rsid w:val="00280CD1"/>
    <w:rsid w:val="002811CF"/>
    <w:rsid w:val="00281501"/>
    <w:rsid w:val="00281787"/>
    <w:rsid w:val="00281956"/>
    <w:rsid w:val="00281DC2"/>
    <w:rsid w:val="00282CB5"/>
    <w:rsid w:val="002834B1"/>
    <w:rsid w:val="00283C27"/>
    <w:rsid w:val="002842E6"/>
    <w:rsid w:val="002842F3"/>
    <w:rsid w:val="00284583"/>
    <w:rsid w:val="0028465A"/>
    <w:rsid w:val="00284AE3"/>
    <w:rsid w:val="00284F51"/>
    <w:rsid w:val="00285064"/>
    <w:rsid w:val="00285270"/>
    <w:rsid w:val="002854CB"/>
    <w:rsid w:val="00285ACD"/>
    <w:rsid w:val="002860E2"/>
    <w:rsid w:val="0028650E"/>
    <w:rsid w:val="002867C7"/>
    <w:rsid w:val="00286A23"/>
    <w:rsid w:val="00286C00"/>
    <w:rsid w:val="0028754B"/>
    <w:rsid w:val="0029092B"/>
    <w:rsid w:val="00291020"/>
    <w:rsid w:val="0029185A"/>
    <w:rsid w:val="0029189C"/>
    <w:rsid w:val="002922F4"/>
    <w:rsid w:val="00292345"/>
    <w:rsid w:val="0029251A"/>
    <w:rsid w:val="00292BF0"/>
    <w:rsid w:val="0029339B"/>
    <w:rsid w:val="00293935"/>
    <w:rsid w:val="00293DBC"/>
    <w:rsid w:val="00294433"/>
    <w:rsid w:val="0029477F"/>
    <w:rsid w:val="00294CC7"/>
    <w:rsid w:val="002950B1"/>
    <w:rsid w:val="0029519B"/>
    <w:rsid w:val="00295970"/>
    <w:rsid w:val="00295DB8"/>
    <w:rsid w:val="00296827"/>
    <w:rsid w:val="00296DDD"/>
    <w:rsid w:val="00297B5A"/>
    <w:rsid w:val="002A01FE"/>
    <w:rsid w:val="002A0209"/>
    <w:rsid w:val="002A0471"/>
    <w:rsid w:val="002A0BE3"/>
    <w:rsid w:val="002A2153"/>
    <w:rsid w:val="002A2785"/>
    <w:rsid w:val="002A297E"/>
    <w:rsid w:val="002A2B13"/>
    <w:rsid w:val="002A31AE"/>
    <w:rsid w:val="002A3450"/>
    <w:rsid w:val="002A3ED0"/>
    <w:rsid w:val="002A4362"/>
    <w:rsid w:val="002A4393"/>
    <w:rsid w:val="002A4A48"/>
    <w:rsid w:val="002A52A3"/>
    <w:rsid w:val="002A5305"/>
    <w:rsid w:val="002A5675"/>
    <w:rsid w:val="002A5977"/>
    <w:rsid w:val="002A608D"/>
    <w:rsid w:val="002A60DB"/>
    <w:rsid w:val="002A62C1"/>
    <w:rsid w:val="002A6686"/>
    <w:rsid w:val="002A67D5"/>
    <w:rsid w:val="002A6E7F"/>
    <w:rsid w:val="002A715B"/>
    <w:rsid w:val="002A7563"/>
    <w:rsid w:val="002B05D3"/>
    <w:rsid w:val="002B0925"/>
    <w:rsid w:val="002B0BBB"/>
    <w:rsid w:val="002B164B"/>
    <w:rsid w:val="002B16DD"/>
    <w:rsid w:val="002B19FE"/>
    <w:rsid w:val="002B2235"/>
    <w:rsid w:val="002B2A8A"/>
    <w:rsid w:val="002B2B1C"/>
    <w:rsid w:val="002B3339"/>
    <w:rsid w:val="002B3E18"/>
    <w:rsid w:val="002B4981"/>
    <w:rsid w:val="002B5257"/>
    <w:rsid w:val="002B5A84"/>
    <w:rsid w:val="002B6E53"/>
    <w:rsid w:val="002B73A5"/>
    <w:rsid w:val="002B740B"/>
    <w:rsid w:val="002C0645"/>
    <w:rsid w:val="002C0A05"/>
    <w:rsid w:val="002C0AFB"/>
    <w:rsid w:val="002C0C19"/>
    <w:rsid w:val="002C123B"/>
    <w:rsid w:val="002C1529"/>
    <w:rsid w:val="002C1D07"/>
    <w:rsid w:val="002C2813"/>
    <w:rsid w:val="002C2F3F"/>
    <w:rsid w:val="002C4121"/>
    <w:rsid w:val="002C472A"/>
    <w:rsid w:val="002C4A2A"/>
    <w:rsid w:val="002C5057"/>
    <w:rsid w:val="002C5403"/>
    <w:rsid w:val="002C591C"/>
    <w:rsid w:val="002C6376"/>
    <w:rsid w:val="002C65FD"/>
    <w:rsid w:val="002C672B"/>
    <w:rsid w:val="002C6C6D"/>
    <w:rsid w:val="002C71B5"/>
    <w:rsid w:val="002C7706"/>
    <w:rsid w:val="002C778C"/>
    <w:rsid w:val="002C7BC0"/>
    <w:rsid w:val="002C7D6F"/>
    <w:rsid w:val="002D07CE"/>
    <w:rsid w:val="002D1648"/>
    <w:rsid w:val="002D1E59"/>
    <w:rsid w:val="002D205C"/>
    <w:rsid w:val="002D23BE"/>
    <w:rsid w:val="002D275E"/>
    <w:rsid w:val="002D2A76"/>
    <w:rsid w:val="002D38B3"/>
    <w:rsid w:val="002D3F59"/>
    <w:rsid w:val="002D3F87"/>
    <w:rsid w:val="002D4287"/>
    <w:rsid w:val="002D4522"/>
    <w:rsid w:val="002D468C"/>
    <w:rsid w:val="002D5051"/>
    <w:rsid w:val="002D57E0"/>
    <w:rsid w:val="002D5B87"/>
    <w:rsid w:val="002D5FF8"/>
    <w:rsid w:val="002D6B46"/>
    <w:rsid w:val="002D7C34"/>
    <w:rsid w:val="002D7C80"/>
    <w:rsid w:val="002E0456"/>
    <w:rsid w:val="002E076C"/>
    <w:rsid w:val="002E0A36"/>
    <w:rsid w:val="002E0A3B"/>
    <w:rsid w:val="002E0E99"/>
    <w:rsid w:val="002E1275"/>
    <w:rsid w:val="002E166B"/>
    <w:rsid w:val="002E1713"/>
    <w:rsid w:val="002E1795"/>
    <w:rsid w:val="002E25D3"/>
    <w:rsid w:val="002E27F2"/>
    <w:rsid w:val="002E29CC"/>
    <w:rsid w:val="002E2CAE"/>
    <w:rsid w:val="002E44FE"/>
    <w:rsid w:val="002E45E3"/>
    <w:rsid w:val="002E4A4A"/>
    <w:rsid w:val="002E53B4"/>
    <w:rsid w:val="002E55E9"/>
    <w:rsid w:val="002E601F"/>
    <w:rsid w:val="002E6782"/>
    <w:rsid w:val="002E67C4"/>
    <w:rsid w:val="002E6FEE"/>
    <w:rsid w:val="002E7110"/>
    <w:rsid w:val="002E7C84"/>
    <w:rsid w:val="002F01DC"/>
    <w:rsid w:val="002F0DBE"/>
    <w:rsid w:val="002F0FAA"/>
    <w:rsid w:val="002F16B5"/>
    <w:rsid w:val="002F21C8"/>
    <w:rsid w:val="002F298C"/>
    <w:rsid w:val="002F2AB2"/>
    <w:rsid w:val="002F2B44"/>
    <w:rsid w:val="002F2E48"/>
    <w:rsid w:val="002F3186"/>
    <w:rsid w:val="002F3538"/>
    <w:rsid w:val="002F37D2"/>
    <w:rsid w:val="002F3D64"/>
    <w:rsid w:val="002F4DFC"/>
    <w:rsid w:val="002F4E3F"/>
    <w:rsid w:val="002F51DA"/>
    <w:rsid w:val="002F54D6"/>
    <w:rsid w:val="002F5A65"/>
    <w:rsid w:val="002F5EAB"/>
    <w:rsid w:val="002F6D10"/>
    <w:rsid w:val="002F6F48"/>
    <w:rsid w:val="0030042E"/>
    <w:rsid w:val="003014CD"/>
    <w:rsid w:val="00301534"/>
    <w:rsid w:val="003019EB"/>
    <w:rsid w:val="00302605"/>
    <w:rsid w:val="00302859"/>
    <w:rsid w:val="00302A01"/>
    <w:rsid w:val="003033EC"/>
    <w:rsid w:val="00303554"/>
    <w:rsid w:val="003039EA"/>
    <w:rsid w:val="00303B1B"/>
    <w:rsid w:val="00305000"/>
    <w:rsid w:val="003050C0"/>
    <w:rsid w:val="003050C9"/>
    <w:rsid w:val="003051FE"/>
    <w:rsid w:val="00306222"/>
    <w:rsid w:val="00306271"/>
    <w:rsid w:val="00306284"/>
    <w:rsid w:val="003066E3"/>
    <w:rsid w:val="00306AFF"/>
    <w:rsid w:val="00307818"/>
    <w:rsid w:val="00310565"/>
    <w:rsid w:val="003105A5"/>
    <w:rsid w:val="0031074E"/>
    <w:rsid w:val="00310FBA"/>
    <w:rsid w:val="003112A0"/>
    <w:rsid w:val="003113C5"/>
    <w:rsid w:val="00311912"/>
    <w:rsid w:val="00311C52"/>
    <w:rsid w:val="00312069"/>
    <w:rsid w:val="00312E3C"/>
    <w:rsid w:val="0031361D"/>
    <w:rsid w:val="003138E9"/>
    <w:rsid w:val="00314417"/>
    <w:rsid w:val="003150E9"/>
    <w:rsid w:val="00315476"/>
    <w:rsid w:val="00315774"/>
    <w:rsid w:val="003157B3"/>
    <w:rsid w:val="00315AB8"/>
    <w:rsid w:val="00316A89"/>
    <w:rsid w:val="00316C0C"/>
    <w:rsid w:val="00316FE1"/>
    <w:rsid w:val="00316FE2"/>
    <w:rsid w:val="0031722B"/>
    <w:rsid w:val="00317384"/>
    <w:rsid w:val="003173C6"/>
    <w:rsid w:val="003176E7"/>
    <w:rsid w:val="00317A6F"/>
    <w:rsid w:val="0032014B"/>
    <w:rsid w:val="0032032C"/>
    <w:rsid w:val="00320373"/>
    <w:rsid w:val="00320890"/>
    <w:rsid w:val="00320D70"/>
    <w:rsid w:val="003217E9"/>
    <w:rsid w:val="00321C28"/>
    <w:rsid w:val="00323A6A"/>
    <w:rsid w:val="00323EAA"/>
    <w:rsid w:val="00323F95"/>
    <w:rsid w:val="0032441D"/>
    <w:rsid w:val="00324597"/>
    <w:rsid w:val="00325AF3"/>
    <w:rsid w:val="00326B56"/>
    <w:rsid w:val="0032773B"/>
    <w:rsid w:val="00331067"/>
    <w:rsid w:val="00331223"/>
    <w:rsid w:val="003312A0"/>
    <w:rsid w:val="0033137D"/>
    <w:rsid w:val="00331474"/>
    <w:rsid w:val="00331E47"/>
    <w:rsid w:val="0033200E"/>
    <w:rsid w:val="00332215"/>
    <w:rsid w:val="003328D1"/>
    <w:rsid w:val="00332E82"/>
    <w:rsid w:val="00333D3E"/>
    <w:rsid w:val="0033447B"/>
    <w:rsid w:val="003348E9"/>
    <w:rsid w:val="00335186"/>
    <w:rsid w:val="00335490"/>
    <w:rsid w:val="0033577E"/>
    <w:rsid w:val="003357C5"/>
    <w:rsid w:val="00335D2B"/>
    <w:rsid w:val="00335F93"/>
    <w:rsid w:val="00336468"/>
    <w:rsid w:val="00336860"/>
    <w:rsid w:val="00336D91"/>
    <w:rsid w:val="003370B1"/>
    <w:rsid w:val="00337484"/>
    <w:rsid w:val="00337497"/>
    <w:rsid w:val="00340053"/>
    <w:rsid w:val="003417A4"/>
    <w:rsid w:val="003421AD"/>
    <w:rsid w:val="00342388"/>
    <w:rsid w:val="003425DF"/>
    <w:rsid w:val="003425F4"/>
    <w:rsid w:val="00342765"/>
    <w:rsid w:val="00342D24"/>
    <w:rsid w:val="0034361B"/>
    <w:rsid w:val="00343BB3"/>
    <w:rsid w:val="00344911"/>
    <w:rsid w:val="00344B4D"/>
    <w:rsid w:val="00344EF6"/>
    <w:rsid w:val="0034590D"/>
    <w:rsid w:val="00345E80"/>
    <w:rsid w:val="003465F8"/>
    <w:rsid w:val="00347001"/>
    <w:rsid w:val="0034708F"/>
    <w:rsid w:val="003473F1"/>
    <w:rsid w:val="00347AA2"/>
    <w:rsid w:val="003508F0"/>
    <w:rsid w:val="003509F2"/>
    <w:rsid w:val="00350F31"/>
    <w:rsid w:val="00351C1E"/>
    <w:rsid w:val="00351C2F"/>
    <w:rsid w:val="0035261D"/>
    <w:rsid w:val="00352A2D"/>
    <w:rsid w:val="00353882"/>
    <w:rsid w:val="00353B84"/>
    <w:rsid w:val="00353BE2"/>
    <w:rsid w:val="00354049"/>
    <w:rsid w:val="003549A3"/>
    <w:rsid w:val="00354A85"/>
    <w:rsid w:val="00354B9B"/>
    <w:rsid w:val="00354BD9"/>
    <w:rsid w:val="00355265"/>
    <w:rsid w:val="00355DFE"/>
    <w:rsid w:val="00356266"/>
    <w:rsid w:val="00356697"/>
    <w:rsid w:val="00356808"/>
    <w:rsid w:val="003570AF"/>
    <w:rsid w:val="003575FC"/>
    <w:rsid w:val="00357D2D"/>
    <w:rsid w:val="0036024F"/>
    <w:rsid w:val="0036044E"/>
    <w:rsid w:val="0036048E"/>
    <w:rsid w:val="00360577"/>
    <w:rsid w:val="00360843"/>
    <w:rsid w:val="003608E9"/>
    <w:rsid w:val="00360BDC"/>
    <w:rsid w:val="00361D49"/>
    <w:rsid w:val="00362414"/>
    <w:rsid w:val="0036251B"/>
    <w:rsid w:val="00362875"/>
    <w:rsid w:val="003628B0"/>
    <w:rsid w:val="0036390D"/>
    <w:rsid w:val="00363A65"/>
    <w:rsid w:val="003640DB"/>
    <w:rsid w:val="003640F5"/>
    <w:rsid w:val="00364623"/>
    <w:rsid w:val="00364C45"/>
    <w:rsid w:val="00364FC0"/>
    <w:rsid w:val="00364FDE"/>
    <w:rsid w:val="00365596"/>
    <w:rsid w:val="003655DE"/>
    <w:rsid w:val="00365DD6"/>
    <w:rsid w:val="00365E75"/>
    <w:rsid w:val="00366836"/>
    <w:rsid w:val="003671BC"/>
    <w:rsid w:val="00367605"/>
    <w:rsid w:val="00367C09"/>
    <w:rsid w:val="003705F8"/>
    <w:rsid w:val="00370EBB"/>
    <w:rsid w:val="00370EE0"/>
    <w:rsid w:val="00371620"/>
    <w:rsid w:val="00371869"/>
    <w:rsid w:val="00371B19"/>
    <w:rsid w:val="00371D7A"/>
    <w:rsid w:val="003720B6"/>
    <w:rsid w:val="00372146"/>
    <w:rsid w:val="0037225A"/>
    <w:rsid w:val="0037280F"/>
    <w:rsid w:val="00372853"/>
    <w:rsid w:val="00373012"/>
    <w:rsid w:val="00373120"/>
    <w:rsid w:val="0037320B"/>
    <w:rsid w:val="00373A48"/>
    <w:rsid w:val="00373F2A"/>
    <w:rsid w:val="0037519F"/>
    <w:rsid w:val="00375306"/>
    <w:rsid w:val="003765FB"/>
    <w:rsid w:val="0037696C"/>
    <w:rsid w:val="00376995"/>
    <w:rsid w:val="00376E17"/>
    <w:rsid w:val="003771A2"/>
    <w:rsid w:val="003772AA"/>
    <w:rsid w:val="003778CA"/>
    <w:rsid w:val="00377998"/>
    <w:rsid w:val="00380062"/>
    <w:rsid w:val="00380EF5"/>
    <w:rsid w:val="0038146D"/>
    <w:rsid w:val="003814A7"/>
    <w:rsid w:val="00381C3E"/>
    <w:rsid w:val="00381CBC"/>
    <w:rsid w:val="00382D5B"/>
    <w:rsid w:val="00382E6D"/>
    <w:rsid w:val="003838A9"/>
    <w:rsid w:val="00383E71"/>
    <w:rsid w:val="003842FA"/>
    <w:rsid w:val="00384609"/>
    <w:rsid w:val="003848C9"/>
    <w:rsid w:val="00384A1B"/>
    <w:rsid w:val="00384F57"/>
    <w:rsid w:val="003864E3"/>
    <w:rsid w:val="0038783E"/>
    <w:rsid w:val="00387C25"/>
    <w:rsid w:val="00387EDF"/>
    <w:rsid w:val="00387F99"/>
    <w:rsid w:val="00391990"/>
    <w:rsid w:val="00391CF9"/>
    <w:rsid w:val="00392254"/>
    <w:rsid w:val="00392509"/>
    <w:rsid w:val="003927BD"/>
    <w:rsid w:val="003930D3"/>
    <w:rsid w:val="00393445"/>
    <w:rsid w:val="0039371A"/>
    <w:rsid w:val="00393C4D"/>
    <w:rsid w:val="00393C9F"/>
    <w:rsid w:val="0039559A"/>
    <w:rsid w:val="003960A8"/>
    <w:rsid w:val="003961AB"/>
    <w:rsid w:val="0039620A"/>
    <w:rsid w:val="0039632E"/>
    <w:rsid w:val="003974CC"/>
    <w:rsid w:val="00397693"/>
    <w:rsid w:val="00397751"/>
    <w:rsid w:val="0039792E"/>
    <w:rsid w:val="003A0289"/>
    <w:rsid w:val="003A137F"/>
    <w:rsid w:val="003A1882"/>
    <w:rsid w:val="003A18E5"/>
    <w:rsid w:val="003A2C95"/>
    <w:rsid w:val="003A3D81"/>
    <w:rsid w:val="003A4122"/>
    <w:rsid w:val="003A4C7E"/>
    <w:rsid w:val="003A4E9C"/>
    <w:rsid w:val="003A5237"/>
    <w:rsid w:val="003A53DF"/>
    <w:rsid w:val="003A54A1"/>
    <w:rsid w:val="003A5787"/>
    <w:rsid w:val="003A5884"/>
    <w:rsid w:val="003A5DDC"/>
    <w:rsid w:val="003A6797"/>
    <w:rsid w:val="003A67D9"/>
    <w:rsid w:val="003A69EB"/>
    <w:rsid w:val="003A6DC5"/>
    <w:rsid w:val="003A74F2"/>
    <w:rsid w:val="003A7B2E"/>
    <w:rsid w:val="003A7C9F"/>
    <w:rsid w:val="003A7CB5"/>
    <w:rsid w:val="003B0888"/>
    <w:rsid w:val="003B0A5B"/>
    <w:rsid w:val="003B0B4E"/>
    <w:rsid w:val="003B0C09"/>
    <w:rsid w:val="003B10C4"/>
    <w:rsid w:val="003B182F"/>
    <w:rsid w:val="003B183E"/>
    <w:rsid w:val="003B1BA3"/>
    <w:rsid w:val="003B36A3"/>
    <w:rsid w:val="003B3AAD"/>
    <w:rsid w:val="003B3F51"/>
    <w:rsid w:val="003B5175"/>
    <w:rsid w:val="003B5496"/>
    <w:rsid w:val="003B54CE"/>
    <w:rsid w:val="003B552C"/>
    <w:rsid w:val="003B5595"/>
    <w:rsid w:val="003B5B5D"/>
    <w:rsid w:val="003B5FA7"/>
    <w:rsid w:val="003B656A"/>
    <w:rsid w:val="003B65A0"/>
    <w:rsid w:val="003B694B"/>
    <w:rsid w:val="003B6984"/>
    <w:rsid w:val="003B6A77"/>
    <w:rsid w:val="003B7C4E"/>
    <w:rsid w:val="003C0248"/>
    <w:rsid w:val="003C04FA"/>
    <w:rsid w:val="003C0BCB"/>
    <w:rsid w:val="003C1321"/>
    <w:rsid w:val="003C18F2"/>
    <w:rsid w:val="003C1A79"/>
    <w:rsid w:val="003C2233"/>
    <w:rsid w:val="003C2913"/>
    <w:rsid w:val="003C310A"/>
    <w:rsid w:val="003C31E0"/>
    <w:rsid w:val="003C4B50"/>
    <w:rsid w:val="003C568B"/>
    <w:rsid w:val="003C56AE"/>
    <w:rsid w:val="003C575C"/>
    <w:rsid w:val="003C6243"/>
    <w:rsid w:val="003C6372"/>
    <w:rsid w:val="003C6C46"/>
    <w:rsid w:val="003C7167"/>
    <w:rsid w:val="003C76C4"/>
    <w:rsid w:val="003C7AAC"/>
    <w:rsid w:val="003D039B"/>
    <w:rsid w:val="003D0409"/>
    <w:rsid w:val="003D077D"/>
    <w:rsid w:val="003D0FA7"/>
    <w:rsid w:val="003D138D"/>
    <w:rsid w:val="003D1C6A"/>
    <w:rsid w:val="003D1E54"/>
    <w:rsid w:val="003D2221"/>
    <w:rsid w:val="003D2390"/>
    <w:rsid w:val="003D2562"/>
    <w:rsid w:val="003D276B"/>
    <w:rsid w:val="003D29FA"/>
    <w:rsid w:val="003D2A4D"/>
    <w:rsid w:val="003D2FC6"/>
    <w:rsid w:val="003D41F6"/>
    <w:rsid w:val="003D4767"/>
    <w:rsid w:val="003D4885"/>
    <w:rsid w:val="003D4912"/>
    <w:rsid w:val="003D4B73"/>
    <w:rsid w:val="003D4ECE"/>
    <w:rsid w:val="003D4FB5"/>
    <w:rsid w:val="003D5154"/>
    <w:rsid w:val="003D5238"/>
    <w:rsid w:val="003D55BF"/>
    <w:rsid w:val="003D5C2E"/>
    <w:rsid w:val="003D5C9D"/>
    <w:rsid w:val="003D5ED5"/>
    <w:rsid w:val="003D604D"/>
    <w:rsid w:val="003D7D04"/>
    <w:rsid w:val="003D7DF7"/>
    <w:rsid w:val="003E0A74"/>
    <w:rsid w:val="003E0EFD"/>
    <w:rsid w:val="003E107C"/>
    <w:rsid w:val="003E140E"/>
    <w:rsid w:val="003E1AEE"/>
    <w:rsid w:val="003E1CB8"/>
    <w:rsid w:val="003E2398"/>
    <w:rsid w:val="003E2E0F"/>
    <w:rsid w:val="003E2ED7"/>
    <w:rsid w:val="003E3020"/>
    <w:rsid w:val="003E3648"/>
    <w:rsid w:val="003E3EDD"/>
    <w:rsid w:val="003E43BE"/>
    <w:rsid w:val="003E4868"/>
    <w:rsid w:val="003E4B7E"/>
    <w:rsid w:val="003E4BF0"/>
    <w:rsid w:val="003E4BFF"/>
    <w:rsid w:val="003E4C6F"/>
    <w:rsid w:val="003E5285"/>
    <w:rsid w:val="003E528F"/>
    <w:rsid w:val="003E5626"/>
    <w:rsid w:val="003E5B1D"/>
    <w:rsid w:val="003E5B74"/>
    <w:rsid w:val="003E6C31"/>
    <w:rsid w:val="003E7117"/>
    <w:rsid w:val="003E7895"/>
    <w:rsid w:val="003E7D01"/>
    <w:rsid w:val="003E7EA9"/>
    <w:rsid w:val="003E7EB7"/>
    <w:rsid w:val="003E7F7C"/>
    <w:rsid w:val="003F1202"/>
    <w:rsid w:val="003F20FC"/>
    <w:rsid w:val="003F2881"/>
    <w:rsid w:val="003F28E2"/>
    <w:rsid w:val="003F295E"/>
    <w:rsid w:val="003F2C93"/>
    <w:rsid w:val="003F2DFE"/>
    <w:rsid w:val="003F3750"/>
    <w:rsid w:val="003F3C09"/>
    <w:rsid w:val="003F3D0B"/>
    <w:rsid w:val="003F44FB"/>
    <w:rsid w:val="003F4619"/>
    <w:rsid w:val="003F4D22"/>
    <w:rsid w:val="003F5318"/>
    <w:rsid w:val="003F59D0"/>
    <w:rsid w:val="003F5E12"/>
    <w:rsid w:val="003F69A4"/>
    <w:rsid w:val="003F6CAB"/>
    <w:rsid w:val="003F6D2C"/>
    <w:rsid w:val="003F7467"/>
    <w:rsid w:val="003F7BC3"/>
    <w:rsid w:val="003F7E3F"/>
    <w:rsid w:val="004001E4"/>
    <w:rsid w:val="004002DF"/>
    <w:rsid w:val="00400D65"/>
    <w:rsid w:val="004012BD"/>
    <w:rsid w:val="00401441"/>
    <w:rsid w:val="0040170B"/>
    <w:rsid w:val="004027BF"/>
    <w:rsid w:val="004028E2"/>
    <w:rsid w:val="00403BAC"/>
    <w:rsid w:val="00405617"/>
    <w:rsid w:val="004057D1"/>
    <w:rsid w:val="0040584C"/>
    <w:rsid w:val="004066FB"/>
    <w:rsid w:val="0040693B"/>
    <w:rsid w:val="00406F49"/>
    <w:rsid w:val="0040748F"/>
    <w:rsid w:val="00407503"/>
    <w:rsid w:val="004079BA"/>
    <w:rsid w:val="0041023A"/>
    <w:rsid w:val="0041065E"/>
    <w:rsid w:val="004135DE"/>
    <w:rsid w:val="004135F0"/>
    <w:rsid w:val="004136A9"/>
    <w:rsid w:val="00413B45"/>
    <w:rsid w:val="00413F2F"/>
    <w:rsid w:val="00414C05"/>
    <w:rsid w:val="00414EB8"/>
    <w:rsid w:val="00414EE3"/>
    <w:rsid w:val="00415240"/>
    <w:rsid w:val="004153D9"/>
    <w:rsid w:val="00415959"/>
    <w:rsid w:val="00416028"/>
    <w:rsid w:val="00416C9A"/>
    <w:rsid w:val="00417204"/>
    <w:rsid w:val="00417250"/>
    <w:rsid w:val="00417F05"/>
    <w:rsid w:val="00417FE5"/>
    <w:rsid w:val="00420146"/>
    <w:rsid w:val="00421804"/>
    <w:rsid w:val="00423287"/>
    <w:rsid w:val="0042362A"/>
    <w:rsid w:val="00423A1E"/>
    <w:rsid w:val="004241E1"/>
    <w:rsid w:val="004248D3"/>
    <w:rsid w:val="0042512D"/>
    <w:rsid w:val="00425E7A"/>
    <w:rsid w:val="004262CC"/>
    <w:rsid w:val="00426BDF"/>
    <w:rsid w:val="00427998"/>
    <w:rsid w:val="00427A55"/>
    <w:rsid w:val="00427B80"/>
    <w:rsid w:val="00427D21"/>
    <w:rsid w:val="00430050"/>
    <w:rsid w:val="00430273"/>
    <w:rsid w:val="00431481"/>
    <w:rsid w:val="00431CB0"/>
    <w:rsid w:val="00432175"/>
    <w:rsid w:val="00432464"/>
    <w:rsid w:val="0043250F"/>
    <w:rsid w:val="00433667"/>
    <w:rsid w:val="00433C7D"/>
    <w:rsid w:val="00433D73"/>
    <w:rsid w:val="0043452D"/>
    <w:rsid w:val="004349A1"/>
    <w:rsid w:val="00434F11"/>
    <w:rsid w:val="004351C6"/>
    <w:rsid w:val="0043528B"/>
    <w:rsid w:val="004356CA"/>
    <w:rsid w:val="004358C7"/>
    <w:rsid w:val="004365C2"/>
    <w:rsid w:val="00436729"/>
    <w:rsid w:val="00437985"/>
    <w:rsid w:val="0044078C"/>
    <w:rsid w:val="00440F0D"/>
    <w:rsid w:val="00440FE4"/>
    <w:rsid w:val="004415D2"/>
    <w:rsid w:val="00441CA1"/>
    <w:rsid w:val="00441D59"/>
    <w:rsid w:val="00442345"/>
    <w:rsid w:val="004434E3"/>
    <w:rsid w:val="00444288"/>
    <w:rsid w:val="00444354"/>
    <w:rsid w:val="004445E1"/>
    <w:rsid w:val="00444689"/>
    <w:rsid w:val="004449B2"/>
    <w:rsid w:val="00444E7C"/>
    <w:rsid w:val="00444E8B"/>
    <w:rsid w:val="004455A9"/>
    <w:rsid w:val="00445D52"/>
    <w:rsid w:val="00445ED9"/>
    <w:rsid w:val="00446F94"/>
    <w:rsid w:val="004474E3"/>
    <w:rsid w:val="0044750E"/>
    <w:rsid w:val="00447D39"/>
    <w:rsid w:val="00447E26"/>
    <w:rsid w:val="00447EA0"/>
    <w:rsid w:val="00447EB6"/>
    <w:rsid w:val="004502AE"/>
    <w:rsid w:val="00450CAB"/>
    <w:rsid w:val="00451F35"/>
    <w:rsid w:val="00451FD6"/>
    <w:rsid w:val="004522D0"/>
    <w:rsid w:val="00452309"/>
    <w:rsid w:val="00452E9A"/>
    <w:rsid w:val="00452F11"/>
    <w:rsid w:val="00453058"/>
    <w:rsid w:val="00453569"/>
    <w:rsid w:val="00453AD9"/>
    <w:rsid w:val="0045471A"/>
    <w:rsid w:val="00454848"/>
    <w:rsid w:val="004550B9"/>
    <w:rsid w:val="00455364"/>
    <w:rsid w:val="00455600"/>
    <w:rsid w:val="00455789"/>
    <w:rsid w:val="00455ACB"/>
    <w:rsid w:val="0045681E"/>
    <w:rsid w:val="0045712A"/>
    <w:rsid w:val="004574CB"/>
    <w:rsid w:val="004575AD"/>
    <w:rsid w:val="00460FB6"/>
    <w:rsid w:val="0046129E"/>
    <w:rsid w:val="00461417"/>
    <w:rsid w:val="00461946"/>
    <w:rsid w:val="0046212D"/>
    <w:rsid w:val="004621AD"/>
    <w:rsid w:val="004627B2"/>
    <w:rsid w:val="004628D9"/>
    <w:rsid w:val="00462C9A"/>
    <w:rsid w:val="00462F00"/>
    <w:rsid w:val="00462F2C"/>
    <w:rsid w:val="0046354F"/>
    <w:rsid w:val="00463DB0"/>
    <w:rsid w:val="00464259"/>
    <w:rsid w:val="00464720"/>
    <w:rsid w:val="00464D1B"/>
    <w:rsid w:val="00464F90"/>
    <w:rsid w:val="00465EE7"/>
    <w:rsid w:val="004666FF"/>
    <w:rsid w:val="0046682A"/>
    <w:rsid w:val="00466A65"/>
    <w:rsid w:val="00467BC3"/>
    <w:rsid w:val="00467D18"/>
    <w:rsid w:val="00467D45"/>
    <w:rsid w:val="00470631"/>
    <w:rsid w:val="0047089C"/>
    <w:rsid w:val="00470F87"/>
    <w:rsid w:val="0047111D"/>
    <w:rsid w:val="00471C08"/>
    <w:rsid w:val="00471C28"/>
    <w:rsid w:val="00471CDD"/>
    <w:rsid w:val="00471F3A"/>
    <w:rsid w:val="00472865"/>
    <w:rsid w:val="0047306A"/>
    <w:rsid w:val="00473B4F"/>
    <w:rsid w:val="00473D67"/>
    <w:rsid w:val="00473FE5"/>
    <w:rsid w:val="00474B86"/>
    <w:rsid w:val="0047519C"/>
    <w:rsid w:val="00475376"/>
    <w:rsid w:val="00475DD5"/>
    <w:rsid w:val="00476056"/>
    <w:rsid w:val="0047623B"/>
    <w:rsid w:val="0047627F"/>
    <w:rsid w:val="00476472"/>
    <w:rsid w:val="00476912"/>
    <w:rsid w:val="00477F3E"/>
    <w:rsid w:val="00481859"/>
    <w:rsid w:val="0048200C"/>
    <w:rsid w:val="00482090"/>
    <w:rsid w:val="00482B18"/>
    <w:rsid w:val="00482E8D"/>
    <w:rsid w:val="00483023"/>
    <w:rsid w:val="0048310B"/>
    <w:rsid w:val="00485550"/>
    <w:rsid w:val="004859F2"/>
    <w:rsid w:val="00485D3F"/>
    <w:rsid w:val="004860B3"/>
    <w:rsid w:val="00487AB6"/>
    <w:rsid w:val="004900F7"/>
    <w:rsid w:val="004907BE"/>
    <w:rsid w:val="004911CB"/>
    <w:rsid w:val="00491676"/>
    <w:rsid w:val="00492125"/>
    <w:rsid w:val="00492295"/>
    <w:rsid w:val="0049299D"/>
    <w:rsid w:val="00493DEC"/>
    <w:rsid w:val="0049456A"/>
    <w:rsid w:val="00495188"/>
    <w:rsid w:val="00495531"/>
    <w:rsid w:val="00496545"/>
    <w:rsid w:val="004972E9"/>
    <w:rsid w:val="004A0441"/>
    <w:rsid w:val="004A07D2"/>
    <w:rsid w:val="004A083D"/>
    <w:rsid w:val="004A0999"/>
    <w:rsid w:val="004A120A"/>
    <w:rsid w:val="004A1CC8"/>
    <w:rsid w:val="004A43AF"/>
    <w:rsid w:val="004A4571"/>
    <w:rsid w:val="004A51A2"/>
    <w:rsid w:val="004A5712"/>
    <w:rsid w:val="004A5F44"/>
    <w:rsid w:val="004A64A9"/>
    <w:rsid w:val="004A64FE"/>
    <w:rsid w:val="004A659A"/>
    <w:rsid w:val="004A69B0"/>
    <w:rsid w:val="004A6CBB"/>
    <w:rsid w:val="004A6D5B"/>
    <w:rsid w:val="004A6DA8"/>
    <w:rsid w:val="004A7776"/>
    <w:rsid w:val="004A7BD3"/>
    <w:rsid w:val="004A7DC5"/>
    <w:rsid w:val="004B08A5"/>
    <w:rsid w:val="004B0B8D"/>
    <w:rsid w:val="004B0C5E"/>
    <w:rsid w:val="004B0D15"/>
    <w:rsid w:val="004B11EF"/>
    <w:rsid w:val="004B17B4"/>
    <w:rsid w:val="004B1977"/>
    <w:rsid w:val="004B1B82"/>
    <w:rsid w:val="004B1DDF"/>
    <w:rsid w:val="004B24CA"/>
    <w:rsid w:val="004B2E8A"/>
    <w:rsid w:val="004B31D2"/>
    <w:rsid w:val="004B472E"/>
    <w:rsid w:val="004B4D50"/>
    <w:rsid w:val="004B5911"/>
    <w:rsid w:val="004B5B6E"/>
    <w:rsid w:val="004B5BF1"/>
    <w:rsid w:val="004B62E4"/>
    <w:rsid w:val="004B6DCD"/>
    <w:rsid w:val="004B6EC8"/>
    <w:rsid w:val="004B752F"/>
    <w:rsid w:val="004C049C"/>
    <w:rsid w:val="004C0691"/>
    <w:rsid w:val="004C0BE0"/>
    <w:rsid w:val="004C1453"/>
    <w:rsid w:val="004C1EFF"/>
    <w:rsid w:val="004C2277"/>
    <w:rsid w:val="004C31F9"/>
    <w:rsid w:val="004C3486"/>
    <w:rsid w:val="004C3A6A"/>
    <w:rsid w:val="004C3BC7"/>
    <w:rsid w:val="004C4509"/>
    <w:rsid w:val="004C49AF"/>
    <w:rsid w:val="004C4B9F"/>
    <w:rsid w:val="004C5001"/>
    <w:rsid w:val="004C54EF"/>
    <w:rsid w:val="004C55F1"/>
    <w:rsid w:val="004C58BA"/>
    <w:rsid w:val="004C5CC6"/>
    <w:rsid w:val="004C643C"/>
    <w:rsid w:val="004C71D6"/>
    <w:rsid w:val="004C7274"/>
    <w:rsid w:val="004C79DF"/>
    <w:rsid w:val="004C7FE8"/>
    <w:rsid w:val="004D06DC"/>
    <w:rsid w:val="004D09F0"/>
    <w:rsid w:val="004D0B96"/>
    <w:rsid w:val="004D0C97"/>
    <w:rsid w:val="004D0E14"/>
    <w:rsid w:val="004D1AA0"/>
    <w:rsid w:val="004D1E1F"/>
    <w:rsid w:val="004D2005"/>
    <w:rsid w:val="004D2B1F"/>
    <w:rsid w:val="004D2D10"/>
    <w:rsid w:val="004D3079"/>
    <w:rsid w:val="004D366C"/>
    <w:rsid w:val="004D44DE"/>
    <w:rsid w:val="004D4DD8"/>
    <w:rsid w:val="004D6B71"/>
    <w:rsid w:val="004D6E2A"/>
    <w:rsid w:val="004D7E4B"/>
    <w:rsid w:val="004D7FA6"/>
    <w:rsid w:val="004E1F3A"/>
    <w:rsid w:val="004E2634"/>
    <w:rsid w:val="004E283B"/>
    <w:rsid w:val="004E29ED"/>
    <w:rsid w:val="004E342C"/>
    <w:rsid w:val="004E35E7"/>
    <w:rsid w:val="004E3A53"/>
    <w:rsid w:val="004E3D81"/>
    <w:rsid w:val="004E3F7E"/>
    <w:rsid w:val="004E4134"/>
    <w:rsid w:val="004E4265"/>
    <w:rsid w:val="004E43F1"/>
    <w:rsid w:val="004E48EB"/>
    <w:rsid w:val="004E6178"/>
    <w:rsid w:val="004E618F"/>
    <w:rsid w:val="004E675F"/>
    <w:rsid w:val="004E73E9"/>
    <w:rsid w:val="004E7EE4"/>
    <w:rsid w:val="004F0309"/>
    <w:rsid w:val="004F04E0"/>
    <w:rsid w:val="004F0BD4"/>
    <w:rsid w:val="004F0D0A"/>
    <w:rsid w:val="004F107D"/>
    <w:rsid w:val="004F15FE"/>
    <w:rsid w:val="004F18D1"/>
    <w:rsid w:val="004F1FED"/>
    <w:rsid w:val="004F277E"/>
    <w:rsid w:val="004F32C3"/>
    <w:rsid w:val="004F37FB"/>
    <w:rsid w:val="004F40BC"/>
    <w:rsid w:val="004F40D3"/>
    <w:rsid w:val="004F4CA5"/>
    <w:rsid w:val="004F4EB4"/>
    <w:rsid w:val="004F637E"/>
    <w:rsid w:val="004F645F"/>
    <w:rsid w:val="004F6F73"/>
    <w:rsid w:val="004F71E4"/>
    <w:rsid w:val="00500B7C"/>
    <w:rsid w:val="00500CFF"/>
    <w:rsid w:val="005013DB"/>
    <w:rsid w:val="00501417"/>
    <w:rsid w:val="005015E1"/>
    <w:rsid w:val="0050169D"/>
    <w:rsid w:val="00501D4E"/>
    <w:rsid w:val="005030F0"/>
    <w:rsid w:val="005031C2"/>
    <w:rsid w:val="00503EBC"/>
    <w:rsid w:val="00503EF4"/>
    <w:rsid w:val="00504043"/>
    <w:rsid w:val="00505376"/>
    <w:rsid w:val="00505D81"/>
    <w:rsid w:val="0050636A"/>
    <w:rsid w:val="0050652B"/>
    <w:rsid w:val="005066F1"/>
    <w:rsid w:val="005067CA"/>
    <w:rsid w:val="00506F36"/>
    <w:rsid w:val="005074F2"/>
    <w:rsid w:val="0050752B"/>
    <w:rsid w:val="005077E6"/>
    <w:rsid w:val="00507B4D"/>
    <w:rsid w:val="00507BB1"/>
    <w:rsid w:val="00510373"/>
    <w:rsid w:val="00511113"/>
    <w:rsid w:val="00511146"/>
    <w:rsid w:val="00512376"/>
    <w:rsid w:val="00512B39"/>
    <w:rsid w:val="00513643"/>
    <w:rsid w:val="00513749"/>
    <w:rsid w:val="00513944"/>
    <w:rsid w:val="005148BD"/>
    <w:rsid w:val="00514B34"/>
    <w:rsid w:val="005150A2"/>
    <w:rsid w:val="00515808"/>
    <w:rsid w:val="0051606B"/>
    <w:rsid w:val="0051659B"/>
    <w:rsid w:val="005209F1"/>
    <w:rsid w:val="00520B29"/>
    <w:rsid w:val="00520BC9"/>
    <w:rsid w:val="005213BA"/>
    <w:rsid w:val="0052192E"/>
    <w:rsid w:val="00521D6B"/>
    <w:rsid w:val="0052279E"/>
    <w:rsid w:val="00523617"/>
    <w:rsid w:val="00523748"/>
    <w:rsid w:val="00523ABA"/>
    <w:rsid w:val="005246BB"/>
    <w:rsid w:val="00525436"/>
    <w:rsid w:val="0052597D"/>
    <w:rsid w:val="00525F1F"/>
    <w:rsid w:val="0052666B"/>
    <w:rsid w:val="00526691"/>
    <w:rsid w:val="0052692E"/>
    <w:rsid w:val="0052758A"/>
    <w:rsid w:val="005278E7"/>
    <w:rsid w:val="00527958"/>
    <w:rsid w:val="005279B8"/>
    <w:rsid w:val="00527C30"/>
    <w:rsid w:val="00530B94"/>
    <w:rsid w:val="00531287"/>
    <w:rsid w:val="0053133C"/>
    <w:rsid w:val="00531598"/>
    <w:rsid w:val="00531A2B"/>
    <w:rsid w:val="00531D65"/>
    <w:rsid w:val="00532420"/>
    <w:rsid w:val="00532597"/>
    <w:rsid w:val="00532841"/>
    <w:rsid w:val="0053292B"/>
    <w:rsid w:val="0053297E"/>
    <w:rsid w:val="0053408B"/>
    <w:rsid w:val="00534357"/>
    <w:rsid w:val="0053498B"/>
    <w:rsid w:val="00534E50"/>
    <w:rsid w:val="005359EF"/>
    <w:rsid w:val="00535A03"/>
    <w:rsid w:val="00535E88"/>
    <w:rsid w:val="00536236"/>
    <w:rsid w:val="005363BB"/>
    <w:rsid w:val="00536732"/>
    <w:rsid w:val="0053694D"/>
    <w:rsid w:val="005371D3"/>
    <w:rsid w:val="0053728A"/>
    <w:rsid w:val="00537DF6"/>
    <w:rsid w:val="00540B85"/>
    <w:rsid w:val="00540EB5"/>
    <w:rsid w:val="00540F5E"/>
    <w:rsid w:val="00541201"/>
    <w:rsid w:val="005416C8"/>
    <w:rsid w:val="00541D88"/>
    <w:rsid w:val="00541E16"/>
    <w:rsid w:val="005438AE"/>
    <w:rsid w:val="00544ACF"/>
    <w:rsid w:val="005451B4"/>
    <w:rsid w:val="00545AB6"/>
    <w:rsid w:val="00546221"/>
    <w:rsid w:val="0054677E"/>
    <w:rsid w:val="00546F8E"/>
    <w:rsid w:val="00547357"/>
    <w:rsid w:val="005504B1"/>
    <w:rsid w:val="005509BD"/>
    <w:rsid w:val="00550D58"/>
    <w:rsid w:val="00550EC0"/>
    <w:rsid w:val="005513BA"/>
    <w:rsid w:val="005517B3"/>
    <w:rsid w:val="005521A2"/>
    <w:rsid w:val="005522D7"/>
    <w:rsid w:val="00552A92"/>
    <w:rsid w:val="00552AF8"/>
    <w:rsid w:val="00552C7F"/>
    <w:rsid w:val="005533E7"/>
    <w:rsid w:val="00553534"/>
    <w:rsid w:val="00553C12"/>
    <w:rsid w:val="00554A53"/>
    <w:rsid w:val="0055543E"/>
    <w:rsid w:val="00555E24"/>
    <w:rsid w:val="00556661"/>
    <w:rsid w:val="00557064"/>
    <w:rsid w:val="005603C3"/>
    <w:rsid w:val="00561047"/>
    <w:rsid w:val="005612B8"/>
    <w:rsid w:val="00561C98"/>
    <w:rsid w:val="00561D82"/>
    <w:rsid w:val="00562476"/>
    <w:rsid w:val="00562FBB"/>
    <w:rsid w:val="0056311E"/>
    <w:rsid w:val="005635EC"/>
    <w:rsid w:val="0056386B"/>
    <w:rsid w:val="00563D77"/>
    <w:rsid w:val="00563F77"/>
    <w:rsid w:val="0056445A"/>
    <w:rsid w:val="00564B73"/>
    <w:rsid w:val="0056537F"/>
    <w:rsid w:val="00566698"/>
    <w:rsid w:val="00566BF6"/>
    <w:rsid w:val="00566C7F"/>
    <w:rsid w:val="0056703E"/>
    <w:rsid w:val="00567169"/>
    <w:rsid w:val="00567690"/>
    <w:rsid w:val="00567B7A"/>
    <w:rsid w:val="0057015B"/>
    <w:rsid w:val="005702C5"/>
    <w:rsid w:val="00570BB9"/>
    <w:rsid w:val="00571A3D"/>
    <w:rsid w:val="00571B4B"/>
    <w:rsid w:val="00571C28"/>
    <w:rsid w:val="00571C8B"/>
    <w:rsid w:val="00571E14"/>
    <w:rsid w:val="00571EF3"/>
    <w:rsid w:val="005722E9"/>
    <w:rsid w:val="00572B9B"/>
    <w:rsid w:val="00572CE2"/>
    <w:rsid w:val="005732FA"/>
    <w:rsid w:val="0057366B"/>
    <w:rsid w:val="00573A36"/>
    <w:rsid w:val="00573C8F"/>
    <w:rsid w:val="00573F96"/>
    <w:rsid w:val="00574064"/>
    <w:rsid w:val="005743AC"/>
    <w:rsid w:val="005744C4"/>
    <w:rsid w:val="00574D0A"/>
    <w:rsid w:val="00575178"/>
    <w:rsid w:val="00575569"/>
    <w:rsid w:val="005756D0"/>
    <w:rsid w:val="00575B2F"/>
    <w:rsid w:val="00575E2F"/>
    <w:rsid w:val="005760E6"/>
    <w:rsid w:val="0057636E"/>
    <w:rsid w:val="005763D0"/>
    <w:rsid w:val="005769EA"/>
    <w:rsid w:val="00576D63"/>
    <w:rsid w:val="005770EC"/>
    <w:rsid w:val="00577281"/>
    <w:rsid w:val="00577EFC"/>
    <w:rsid w:val="005805D6"/>
    <w:rsid w:val="00581763"/>
    <w:rsid w:val="005817DA"/>
    <w:rsid w:val="005821FD"/>
    <w:rsid w:val="0058251D"/>
    <w:rsid w:val="005825DB"/>
    <w:rsid w:val="00582BCD"/>
    <w:rsid w:val="005836BC"/>
    <w:rsid w:val="00583885"/>
    <w:rsid w:val="00585246"/>
    <w:rsid w:val="0058551A"/>
    <w:rsid w:val="0058570E"/>
    <w:rsid w:val="00585BF3"/>
    <w:rsid w:val="005863E0"/>
    <w:rsid w:val="00586CCE"/>
    <w:rsid w:val="00590337"/>
    <w:rsid w:val="005903B5"/>
    <w:rsid w:val="005905EB"/>
    <w:rsid w:val="00590665"/>
    <w:rsid w:val="00590B11"/>
    <w:rsid w:val="00590C9F"/>
    <w:rsid w:val="00590E6F"/>
    <w:rsid w:val="005910EE"/>
    <w:rsid w:val="00591777"/>
    <w:rsid w:val="0059192A"/>
    <w:rsid w:val="00591CA6"/>
    <w:rsid w:val="0059301C"/>
    <w:rsid w:val="005933BD"/>
    <w:rsid w:val="0059362C"/>
    <w:rsid w:val="00593EFE"/>
    <w:rsid w:val="00594261"/>
    <w:rsid w:val="00594414"/>
    <w:rsid w:val="005946A5"/>
    <w:rsid w:val="0059546E"/>
    <w:rsid w:val="00595BA0"/>
    <w:rsid w:val="00595E5F"/>
    <w:rsid w:val="005962D4"/>
    <w:rsid w:val="0059657E"/>
    <w:rsid w:val="005969D2"/>
    <w:rsid w:val="0059705E"/>
    <w:rsid w:val="0059733F"/>
    <w:rsid w:val="00597EC9"/>
    <w:rsid w:val="00597F85"/>
    <w:rsid w:val="005A0007"/>
    <w:rsid w:val="005A0497"/>
    <w:rsid w:val="005A07C9"/>
    <w:rsid w:val="005A1634"/>
    <w:rsid w:val="005A218B"/>
    <w:rsid w:val="005A220F"/>
    <w:rsid w:val="005A2D3F"/>
    <w:rsid w:val="005A3223"/>
    <w:rsid w:val="005A3661"/>
    <w:rsid w:val="005A3F6B"/>
    <w:rsid w:val="005A4461"/>
    <w:rsid w:val="005A4AF8"/>
    <w:rsid w:val="005A4CC6"/>
    <w:rsid w:val="005A4F9D"/>
    <w:rsid w:val="005A5141"/>
    <w:rsid w:val="005A5B24"/>
    <w:rsid w:val="005A6DAE"/>
    <w:rsid w:val="005A6DB2"/>
    <w:rsid w:val="005A78E9"/>
    <w:rsid w:val="005A7B29"/>
    <w:rsid w:val="005A7C72"/>
    <w:rsid w:val="005B0623"/>
    <w:rsid w:val="005B1006"/>
    <w:rsid w:val="005B173C"/>
    <w:rsid w:val="005B1AC0"/>
    <w:rsid w:val="005B1E1F"/>
    <w:rsid w:val="005B2C82"/>
    <w:rsid w:val="005B3CB2"/>
    <w:rsid w:val="005B4101"/>
    <w:rsid w:val="005B45C9"/>
    <w:rsid w:val="005B4843"/>
    <w:rsid w:val="005B4C83"/>
    <w:rsid w:val="005B516F"/>
    <w:rsid w:val="005B5527"/>
    <w:rsid w:val="005B5BDA"/>
    <w:rsid w:val="005B60E6"/>
    <w:rsid w:val="005B62F7"/>
    <w:rsid w:val="005B741D"/>
    <w:rsid w:val="005B7776"/>
    <w:rsid w:val="005C04C5"/>
    <w:rsid w:val="005C0B45"/>
    <w:rsid w:val="005C0E9D"/>
    <w:rsid w:val="005C0FBA"/>
    <w:rsid w:val="005C10B8"/>
    <w:rsid w:val="005C21A4"/>
    <w:rsid w:val="005C2476"/>
    <w:rsid w:val="005C2A4C"/>
    <w:rsid w:val="005C2BDE"/>
    <w:rsid w:val="005C2C60"/>
    <w:rsid w:val="005C2C97"/>
    <w:rsid w:val="005C2EE0"/>
    <w:rsid w:val="005C3629"/>
    <w:rsid w:val="005C3637"/>
    <w:rsid w:val="005C3CBC"/>
    <w:rsid w:val="005C4312"/>
    <w:rsid w:val="005C444A"/>
    <w:rsid w:val="005C48D9"/>
    <w:rsid w:val="005C4E62"/>
    <w:rsid w:val="005C57E9"/>
    <w:rsid w:val="005C6883"/>
    <w:rsid w:val="005C6F26"/>
    <w:rsid w:val="005C7166"/>
    <w:rsid w:val="005C7B5A"/>
    <w:rsid w:val="005C7CC0"/>
    <w:rsid w:val="005C7FD2"/>
    <w:rsid w:val="005D04D2"/>
    <w:rsid w:val="005D0A1C"/>
    <w:rsid w:val="005D0CCA"/>
    <w:rsid w:val="005D1B1E"/>
    <w:rsid w:val="005D1BC7"/>
    <w:rsid w:val="005D2139"/>
    <w:rsid w:val="005D22D7"/>
    <w:rsid w:val="005D277E"/>
    <w:rsid w:val="005D2A67"/>
    <w:rsid w:val="005D2EFC"/>
    <w:rsid w:val="005D300B"/>
    <w:rsid w:val="005D303E"/>
    <w:rsid w:val="005D3D0D"/>
    <w:rsid w:val="005D539B"/>
    <w:rsid w:val="005D5F52"/>
    <w:rsid w:val="005D655F"/>
    <w:rsid w:val="005D7075"/>
    <w:rsid w:val="005D70E6"/>
    <w:rsid w:val="005E037B"/>
    <w:rsid w:val="005E0865"/>
    <w:rsid w:val="005E25D0"/>
    <w:rsid w:val="005E34A0"/>
    <w:rsid w:val="005E3700"/>
    <w:rsid w:val="005E452B"/>
    <w:rsid w:val="005E46CA"/>
    <w:rsid w:val="005E495F"/>
    <w:rsid w:val="005E5153"/>
    <w:rsid w:val="005E55DA"/>
    <w:rsid w:val="005E55E4"/>
    <w:rsid w:val="005E5A56"/>
    <w:rsid w:val="005E6341"/>
    <w:rsid w:val="005E6950"/>
    <w:rsid w:val="005E7C27"/>
    <w:rsid w:val="005F055A"/>
    <w:rsid w:val="005F06CE"/>
    <w:rsid w:val="005F10E4"/>
    <w:rsid w:val="005F143F"/>
    <w:rsid w:val="005F1641"/>
    <w:rsid w:val="005F196A"/>
    <w:rsid w:val="005F1B4D"/>
    <w:rsid w:val="005F1F48"/>
    <w:rsid w:val="005F1FC9"/>
    <w:rsid w:val="005F21B0"/>
    <w:rsid w:val="005F2694"/>
    <w:rsid w:val="005F28F8"/>
    <w:rsid w:val="005F2A6F"/>
    <w:rsid w:val="005F2BA0"/>
    <w:rsid w:val="005F2FFF"/>
    <w:rsid w:val="005F36AC"/>
    <w:rsid w:val="005F38C1"/>
    <w:rsid w:val="005F3973"/>
    <w:rsid w:val="005F3E2A"/>
    <w:rsid w:val="005F3E5A"/>
    <w:rsid w:val="005F42EC"/>
    <w:rsid w:val="005F4436"/>
    <w:rsid w:val="005F52ED"/>
    <w:rsid w:val="005F5D3C"/>
    <w:rsid w:val="005F656C"/>
    <w:rsid w:val="005F6B97"/>
    <w:rsid w:val="005F6F63"/>
    <w:rsid w:val="005F76B9"/>
    <w:rsid w:val="005F7D7F"/>
    <w:rsid w:val="0060030D"/>
    <w:rsid w:val="006004C2"/>
    <w:rsid w:val="0060087B"/>
    <w:rsid w:val="00600CE1"/>
    <w:rsid w:val="00600F1E"/>
    <w:rsid w:val="006012EA"/>
    <w:rsid w:val="006020EF"/>
    <w:rsid w:val="0060297F"/>
    <w:rsid w:val="00603150"/>
    <w:rsid w:val="00603576"/>
    <w:rsid w:val="00604457"/>
    <w:rsid w:val="00604F9C"/>
    <w:rsid w:val="00605039"/>
    <w:rsid w:val="0060567C"/>
    <w:rsid w:val="0060699D"/>
    <w:rsid w:val="006069E3"/>
    <w:rsid w:val="006074C0"/>
    <w:rsid w:val="006075CC"/>
    <w:rsid w:val="00611A27"/>
    <w:rsid w:val="00611DA2"/>
    <w:rsid w:val="006124B5"/>
    <w:rsid w:val="006126B3"/>
    <w:rsid w:val="00612C14"/>
    <w:rsid w:val="00612DC7"/>
    <w:rsid w:val="0061372D"/>
    <w:rsid w:val="006141F2"/>
    <w:rsid w:val="0061456C"/>
    <w:rsid w:val="006148E3"/>
    <w:rsid w:val="00615203"/>
    <w:rsid w:val="00615A82"/>
    <w:rsid w:val="00615FC0"/>
    <w:rsid w:val="00616FD4"/>
    <w:rsid w:val="006205EF"/>
    <w:rsid w:val="00620AFA"/>
    <w:rsid w:val="00620B3B"/>
    <w:rsid w:val="00621C5E"/>
    <w:rsid w:val="00621E61"/>
    <w:rsid w:val="006225EE"/>
    <w:rsid w:val="00622AC1"/>
    <w:rsid w:val="00622DA1"/>
    <w:rsid w:val="00622F02"/>
    <w:rsid w:val="006240DF"/>
    <w:rsid w:val="0062446F"/>
    <w:rsid w:val="00624E24"/>
    <w:rsid w:val="00625E18"/>
    <w:rsid w:val="00625E32"/>
    <w:rsid w:val="006261F7"/>
    <w:rsid w:val="00626224"/>
    <w:rsid w:val="0062639E"/>
    <w:rsid w:val="006265A6"/>
    <w:rsid w:val="006273E4"/>
    <w:rsid w:val="00627F40"/>
    <w:rsid w:val="00630033"/>
    <w:rsid w:val="0063026B"/>
    <w:rsid w:val="006304A0"/>
    <w:rsid w:val="00630885"/>
    <w:rsid w:val="006309A2"/>
    <w:rsid w:val="00630A47"/>
    <w:rsid w:val="00630D25"/>
    <w:rsid w:val="00630EF3"/>
    <w:rsid w:val="0063127E"/>
    <w:rsid w:val="006322AB"/>
    <w:rsid w:val="00632430"/>
    <w:rsid w:val="0063262B"/>
    <w:rsid w:val="00632851"/>
    <w:rsid w:val="00632D32"/>
    <w:rsid w:val="006335B0"/>
    <w:rsid w:val="0063415E"/>
    <w:rsid w:val="00634597"/>
    <w:rsid w:val="00635038"/>
    <w:rsid w:val="006350E4"/>
    <w:rsid w:val="00635418"/>
    <w:rsid w:val="006355B7"/>
    <w:rsid w:val="00635E9F"/>
    <w:rsid w:val="00636F35"/>
    <w:rsid w:val="00637993"/>
    <w:rsid w:val="0064007B"/>
    <w:rsid w:val="006405B8"/>
    <w:rsid w:val="00640C12"/>
    <w:rsid w:val="00640E6D"/>
    <w:rsid w:val="00641999"/>
    <w:rsid w:val="00641A35"/>
    <w:rsid w:val="00641B30"/>
    <w:rsid w:val="00641EFA"/>
    <w:rsid w:val="00641FB4"/>
    <w:rsid w:val="006422B2"/>
    <w:rsid w:val="00642361"/>
    <w:rsid w:val="00642402"/>
    <w:rsid w:val="006424A5"/>
    <w:rsid w:val="006424C1"/>
    <w:rsid w:val="0064267E"/>
    <w:rsid w:val="00642933"/>
    <w:rsid w:val="00642FE7"/>
    <w:rsid w:val="006439DF"/>
    <w:rsid w:val="00643EBF"/>
    <w:rsid w:val="00644366"/>
    <w:rsid w:val="006459BA"/>
    <w:rsid w:val="00645D74"/>
    <w:rsid w:val="006462CD"/>
    <w:rsid w:val="0064659A"/>
    <w:rsid w:val="00646C1B"/>
    <w:rsid w:val="00646C38"/>
    <w:rsid w:val="00647632"/>
    <w:rsid w:val="00647B2F"/>
    <w:rsid w:val="00647DB3"/>
    <w:rsid w:val="00647E03"/>
    <w:rsid w:val="00650EE3"/>
    <w:rsid w:val="00651670"/>
    <w:rsid w:val="006518C0"/>
    <w:rsid w:val="006528E6"/>
    <w:rsid w:val="00652DB0"/>
    <w:rsid w:val="00654258"/>
    <w:rsid w:val="0065463E"/>
    <w:rsid w:val="00654FAF"/>
    <w:rsid w:val="00655024"/>
    <w:rsid w:val="00655471"/>
    <w:rsid w:val="0065558C"/>
    <w:rsid w:val="00655AB5"/>
    <w:rsid w:val="00655E67"/>
    <w:rsid w:val="006563AC"/>
    <w:rsid w:val="00656B45"/>
    <w:rsid w:val="00656E8E"/>
    <w:rsid w:val="00657223"/>
    <w:rsid w:val="006579C8"/>
    <w:rsid w:val="006579DB"/>
    <w:rsid w:val="006608B8"/>
    <w:rsid w:val="00661F85"/>
    <w:rsid w:val="006620EC"/>
    <w:rsid w:val="00662C8B"/>
    <w:rsid w:val="00662F6B"/>
    <w:rsid w:val="00663473"/>
    <w:rsid w:val="0066388E"/>
    <w:rsid w:val="006638FC"/>
    <w:rsid w:val="00663CA8"/>
    <w:rsid w:val="00664818"/>
    <w:rsid w:val="00664A9E"/>
    <w:rsid w:val="006656DD"/>
    <w:rsid w:val="00665A64"/>
    <w:rsid w:val="00665D32"/>
    <w:rsid w:val="0066600B"/>
    <w:rsid w:val="00666242"/>
    <w:rsid w:val="006666FC"/>
    <w:rsid w:val="006667B2"/>
    <w:rsid w:val="00666A9E"/>
    <w:rsid w:val="00667C32"/>
    <w:rsid w:val="00670297"/>
    <w:rsid w:val="00670333"/>
    <w:rsid w:val="006705C1"/>
    <w:rsid w:val="00670C49"/>
    <w:rsid w:val="00670E41"/>
    <w:rsid w:val="00671D7F"/>
    <w:rsid w:val="00671E68"/>
    <w:rsid w:val="006720FC"/>
    <w:rsid w:val="0067218D"/>
    <w:rsid w:val="00672365"/>
    <w:rsid w:val="00672969"/>
    <w:rsid w:val="00672F93"/>
    <w:rsid w:val="006733BA"/>
    <w:rsid w:val="00673467"/>
    <w:rsid w:val="00674533"/>
    <w:rsid w:val="006749FB"/>
    <w:rsid w:val="0067509F"/>
    <w:rsid w:val="006751C6"/>
    <w:rsid w:val="00675FC1"/>
    <w:rsid w:val="00676B83"/>
    <w:rsid w:val="00676C7A"/>
    <w:rsid w:val="00677098"/>
    <w:rsid w:val="00677484"/>
    <w:rsid w:val="006774DF"/>
    <w:rsid w:val="00677568"/>
    <w:rsid w:val="00677AA2"/>
    <w:rsid w:val="006802B9"/>
    <w:rsid w:val="006804C2"/>
    <w:rsid w:val="0068070F"/>
    <w:rsid w:val="006814DF"/>
    <w:rsid w:val="00681B9F"/>
    <w:rsid w:val="00681E4F"/>
    <w:rsid w:val="00681FD7"/>
    <w:rsid w:val="00682145"/>
    <w:rsid w:val="006822D8"/>
    <w:rsid w:val="00682693"/>
    <w:rsid w:val="006828F0"/>
    <w:rsid w:val="0068295F"/>
    <w:rsid w:val="00682BBC"/>
    <w:rsid w:val="00682D13"/>
    <w:rsid w:val="00682ED4"/>
    <w:rsid w:val="00683A5B"/>
    <w:rsid w:val="00683AD3"/>
    <w:rsid w:val="00683B4C"/>
    <w:rsid w:val="00683BBD"/>
    <w:rsid w:val="00683C10"/>
    <w:rsid w:val="00684ABF"/>
    <w:rsid w:val="00685528"/>
    <w:rsid w:val="00685B7B"/>
    <w:rsid w:val="00686010"/>
    <w:rsid w:val="00686DA0"/>
    <w:rsid w:val="00686E0B"/>
    <w:rsid w:val="00686FB5"/>
    <w:rsid w:val="0068725A"/>
    <w:rsid w:val="00690C2D"/>
    <w:rsid w:val="0069107F"/>
    <w:rsid w:val="00691D72"/>
    <w:rsid w:val="00692215"/>
    <w:rsid w:val="00692247"/>
    <w:rsid w:val="00692431"/>
    <w:rsid w:val="0069339D"/>
    <w:rsid w:val="00693C01"/>
    <w:rsid w:val="006947EF"/>
    <w:rsid w:val="006953A5"/>
    <w:rsid w:val="00695D86"/>
    <w:rsid w:val="00695F43"/>
    <w:rsid w:val="00696199"/>
    <w:rsid w:val="00696202"/>
    <w:rsid w:val="00697F9A"/>
    <w:rsid w:val="006A02A2"/>
    <w:rsid w:val="006A0CB5"/>
    <w:rsid w:val="006A0EF6"/>
    <w:rsid w:val="006A13E0"/>
    <w:rsid w:val="006A15A6"/>
    <w:rsid w:val="006A1802"/>
    <w:rsid w:val="006A1B6D"/>
    <w:rsid w:val="006A22A7"/>
    <w:rsid w:val="006A2E28"/>
    <w:rsid w:val="006A3EF7"/>
    <w:rsid w:val="006A5BE2"/>
    <w:rsid w:val="006A6174"/>
    <w:rsid w:val="006A62E0"/>
    <w:rsid w:val="006A63E9"/>
    <w:rsid w:val="006A6783"/>
    <w:rsid w:val="006A7745"/>
    <w:rsid w:val="006A7980"/>
    <w:rsid w:val="006A7E1F"/>
    <w:rsid w:val="006B038E"/>
    <w:rsid w:val="006B05DF"/>
    <w:rsid w:val="006B06E8"/>
    <w:rsid w:val="006B13C0"/>
    <w:rsid w:val="006B206D"/>
    <w:rsid w:val="006B24BD"/>
    <w:rsid w:val="006B28F4"/>
    <w:rsid w:val="006B2BDC"/>
    <w:rsid w:val="006B2E8C"/>
    <w:rsid w:val="006B31E2"/>
    <w:rsid w:val="006B3C7D"/>
    <w:rsid w:val="006B3CFE"/>
    <w:rsid w:val="006B3DE0"/>
    <w:rsid w:val="006B3E4F"/>
    <w:rsid w:val="006B3F12"/>
    <w:rsid w:val="006B4540"/>
    <w:rsid w:val="006B4C3A"/>
    <w:rsid w:val="006B5154"/>
    <w:rsid w:val="006B526D"/>
    <w:rsid w:val="006B56C5"/>
    <w:rsid w:val="006B589C"/>
    <w:rsid w:val="006B5B2C"/>
    <w:rsid w:val="006B5FC4"/>
    <w:rsid w:val="006B7295"/>
    <w:rsid w:val="006B765A"/>
    <w:rsid w:val="006B78A7"/>
    <w:rsid w:val="006B7A2C"/>
    <w:rsid w:val="006B7D63"/>
    <w:rsid w:val="006B7F08"/>
    <w:rsid w:val="006B7FD3"/>
    <w:rsid w:val="006C01F9"/>
    <w:rsid w:val="006C056F"/>
    <w:rsid w:val="006C0F93"/>
    <w:rsid w:val="006C11A0"/>
    <w:rsid w:val="006C164C"/>
    <w:rsid w:val="006C1D35"/>
    <w:rsid w:val="006C1D4B"/>
    <w:rsid w:val="006C282B"/>
    <w:rsid w:val="006C300E"/>
    <w:rsid w:val="006C358C"/>
    <w:rsid w:val="006C3F9E"/>
    <w:rsid w:val="006C450C"/>
    <w:rsid w:val="006C70E5"/>
    <w:rsid w:val="006D005B"/>
    <w:rsid w:val="006D0B3E"/>
    <w:rsid w:val="006D124E"/>
    <w:rsid w:val="006D194C"/>
    <w:rsid w:val="006D1E75"/>
    <w:rsid w:val="006D2539"/>
    <w:rsid w:val="006D25BB"/>
    <w:rsid w:val="006D3915"/>
    <w:rsid w:val="006D4A16"/>
    <w:rsid w:val="006D4CF7"/>
    <w:rsid w:val="006D50FE"/>
    <w:rsid w:val="006D6399"/>
    <w:rsid w:val="006D6AEA"/>
    <w:rsid w:val="006D6C4B"/>
    <w:rsid w:val="006D6CED"/>
    <w:rsid w:val="006D6EF2"/>
    <w:rsid w:val="006D7269"/>
    <w:rsid w:val="006D7478"/>
    <w:rsid w:val="006D756C"/>
    <w:rsid w:val="006D7B51"/>
    <w:rsid w:val="006E04D7"/>
    <w:rsid w:val="006E068C"/>
    <w:rsid w:val="006E07BC"/>
    <w:rsid w:val="006E096B"/>
    <w:rsid w:val="006E169F"/>
    <w:rsid w:val="006E32CE"/>
    <w:rsid w:val="006E32E9"/>
    <w:rsid w:val="006E3416"/>
    <w:rsid w:val="006E4D00"/>
    <w:rsid w:val="006E4DD8"/>
    <w:rsid w:val="006E517E"/>
    <w:rsid w:val="006E6222"/>
    <w:rsid w:val="006E6666"/>
    <w:rsid w:val="006E7429"/>
    <w:rsid w:val="006E78F0"/>
    <w:rsid w:val="006F01D5"/>
    <w:rsid w:val="006F0E0B"/>
    <w:rsid w:val="006F0F27"/>
    <w:rsid w:val="006F12E1"/>
    <w:rsid w:val="006F16D8"/>
    <w:rsid w:val="006F1FAB"/>
    <w:rsid w:val="006F2167"/>
    <w:rsid w:val="006F26C6"/>
    <w:rsid w:val="006F3C39"/>
    <w:rsid w:val="006F3D7D"/>
    <w:rsid w:val="006F4FF1"/>
    <w:rsid w:val="006F7884"/>
    <w:rsid w:val="006F7C0D"/>
    <w:rsid w:val="00700101"/>
    <w:rsid w:val="0070017C"/>
    <w:rsid w:val="00700378"/>
    <w:rsid w:val="007009F6"/>
    <w:rsid w:val="007013CC"/>
    <w:rsid w:val="0070150B"/>
    <w:rsid w:val="0070199C"/>
    <w:rsid w:val="00701F4A"/>
    <w:rsid w:val="00703004"/>
    <w:rsid w:val="0070301A"/>
    <w:rsid w:val="00703F0F"/>
    <w:rsid w:val="0070443F"/>
    <w:rsid w:val="0070461F"/>
    <w:rsid w:val="00704818"/>
    <w:rsid w:val="00704B0F"/>
    <w:rsid w:val="00704DE1"/>
    <w:rsid w:val="007059BE"/>
    <w:rsid w:val="007064D8"/>
    <w:rsid w:val="007066AA"/>
    <w:rsid w:val="00707DD4"/>
    <w:rsid w:val="00707FA5"/>
    <w:rsid w:val="00710411"/>
    <w:rsid w:val="0071084B"/>
    <w:rsid w:val="00710B7E"/>
    <w:rsid w:val="00710BAC"/>
    <w:rsid w:val="007113FF"/>
    <w:rsid w:val="00711A71"/>
    <w:rsid w:val="0071252B"/>
    <w:rsid w:val="00713462"/>
    <w:rsid w:val="0071373F"/>
    <w:rsid w:val="007137FE"/>
    <w:rsid w:val="00714C09"/>
    <w:rsid w:val="00715336"/>
    <w:rsid w:val="007158B6"/>
    <w:rsid w:val="00715D2C"/>
    <w:rsid w:val="00715DC6"/>
    <w:rsid w:val="007161EB"/>
    <w:rsid w:val="00716B90"/>
    <w:rsid w:val="00716C00"/>
    <w:rsid w:val="0071719E"/>
    <w:rsid w:val="0071756A"/>
    <w:rsid w:val="007176F2"/>
    <w:rsid w:val="00717F51"/>
    <w:rsid w:val="007210E5"/>
    <w:rsid w:val="007213B7"/>
    <w:rsid w:val="00721574"/>
    <w:rsid w:val="00721656"/>
    <w:rsid w:val="0072194D"/>
    <w:rsid w:val="0072195F"/>
    <w:rsid w:val="00721A5E"/>
    <w:rsid w:val="00721B16"/>
    <w:rsid w:val="00721BD0"/>
    <w:rsid w:val="00721DE6"/>
    <w:rsid w:val="00723098"/>
    <w:rsid w:val="00724101"/>
    <w:rsid w:val="007250AA"/>
    <w:rsid w:val="00726B96"/>
    <w:rsid w:val="007278DE"/>
    <w:rsid w:val="0073007F"/>
    <w:rsid w:val="00731A4D"/>
    <w:rsid w:val="00731EC5"/>
    <w:rsid w:val="00731F46"/>
    <w:rsid w:val="007321E2"/>
    <w:rsid w:val="0073340D"/>
    <w:rsid w:val="00733537"/>
    <w:rsid w:val="0073370E"/>
    <w:rsid w:val="00733E00"/>
    <w:rsid w:val="0073490B"/>
    <w:rsid w:val="00734BD8"/>
    <w:rsid w:val="007352BE"/>
    <w:rsid w:val="007352F8"/>
    <w:rsid w:val="007353A0"/>
    <w:rsid w:val="007357A9"/>
    <w:rsid w:val="007359CC"/>
    <w:rsid w:val="00735B13"/>
    <w:rsid w:val="0073656C"/>
    <w:rsid w:val="00736874"/>
    <w:rsid w:val="00737A22"/>
    <w:rsid w:val="007401C6"/>
    <w:rsid w:val="00740D7D"/>
    <w:rsid w:val="00740DC4"/>
    <w:rsid w:val="007426CA"/>
    <w:rsid w:val="00742870"/>
    <w:rsid w:val="00742CB8"/>
    <w:rsid w:val="00743530"/>
    <w:rsid w:val="00743DD8"/>
    <w:rsid w:val="007442E1"/>
    <w:rsid w:val="00744F83"/>
    <w:rsid w:val="00745306"/>
    <w:rsid w:val="007454E1"/>
    <w:rsid w:val="007462D2"/>
    <w:rsid w:val="0074672B"/>
    <w:rsid w:val="00746FBF"/>
    <w:rsid w:val="007472D5"/>
    <w:rsid w:val="00747842"/>
    <w:rsid w:val="007478B0"/>
    <w:rsid w:val="00747DC2"/>
    <w:rsid w:val="00750208"/>
    <w:rsid w:val="007505C9"/>
    <w:rsid w:val="007507C0"/>
    <w:rsid w:val="007507DC"/>
    <w:rsid w:val="00750B42"/>
    <w:rsid w:val="007514FB"/>
    <w:rsid w:val="00751C6B"/>
    <w:rsid w:val="0075284D"/>
    <w:rsid w:val="00752AD1"/>
    <w:rsid w:val="00752B49"/>
    <w:rsid w:val="00752CD3"/>
    <w:rsid w:val="007532F9"/>
    <w:rsid w:val="00753849"/>
    <w:rsid w:val="00754448"/>
    <w:rsid w:val="0075468C"/>
    <w:rsid w:val="00755683"/>
    <w:rsid w:val="00755785"/>
    <w:rsid w:val="007559EA"/>
    <w:rsid w:val="00755B14"/>
    <w:rsid w:val="00755D2A"/>
    <w:rsid w:val="00756312"/>
    <w:rsid w:val="00756864"/>
    <w:rsid w:val="00757420"/>
    <w:rsid w:val="00757831"/>
    <w:rsid w:val="00757F42"/>
    <w:rsid w:val="00760AD3"/>
    <w:rsid w:val="00760DA1"/>
    <w:rsid w:val="007617FF"/>
    <w:rsid w:val="00762903"/>
    <w:rsid w:val="00762D24"/>
    <w:rsid w:val="00762F56"/>
    <w:rsid w:val="00763B10"/>
    <w:rsid w:val="00763C4A"/>
    <w:rsid w:val="007650B1"/>
    <w:rsid w:val="0076512F"/>
    <w:rsid w:val="00765467"/>
    <w:rsid w:val="007655AF"/>
    <w:rsid w:val="0076573D"/>
    <w:rsid w:val="00766AC7"/>
    <w:rsid w:val="007670DC"/>
    <w:rsid w:val="0076794F"/>
    <w:rsid w:val="00770C13"/>
    <w:rsid w:val="0077153D"/>
    <w:rsid w:val="00771C98"/>
    <w:rsid w:val="00772050"/>
    <w:rsid w:val="00772725"/>
    <w:rsid w:val="00772A43"/>
    <w:rsid w:val="007730C7"/>
    <w:rsid w:val="00773135"/>
    <w:rsid w:val="00773F81"/>
    <w:rsid w:val="0077428B"/>
    <w:rsid w:val="007742B6"/>
    <w:rsid w:val="00774799"/>
    <w:rsid w:val="007747F5"/>
    <w:rsid w:val="00774897"/>
    <w:rsid w:val="00774E7C"/>
    <w:rsid w:val="00774ED6"/>
    <w:rsid w:val="00775203"/>
    <w:rsid w:val="0077540C"/>
    <w:rsid w:val="007754A7"/>
    <w:rsid w:val="00776651"/>
    <w:rsid w:val="0077669A"/>
    <w:rsid w:val="00776E2A"/>
    <w:rsid w:val="0077769D"/>
    <w:rsid w:val="0077785D"/>
    <w:rsid w:val="00780B59"/>
    <w:rsid w:val="00780E26"/>
    <w:rsid w:val="007815EF"/>
    <w:rsid w:val="0078179B"/>
    <w:rsid w:val="00781999"/>
    <w:rsid w:val="00781A03"/>
    <w:rsid w:val="00781A8F"/>
    <w:rsid w:val="00781FDB"/>
    <w:rsid w:val="0078218D"/>
    <w:rsid w:val="007826E5"/>
    <w:rsid w:val="00782C8D"/>
    <w:rsid w:val="00782D34"/>
    <w:rsid w:val="00782ECF"/>
    <w:rsid w:val="0078387F"/>
    <w:rsid w:val="00783A45"/>
    <w:rsid w:val="00783D0F"/>
    <w:rsid w:val="00784236"/>
    <w:rsid w:val="007849B9"/>
    <w:rsid w:val="0078564D"/>
    <w:rsid w:val="00785F22"/>
    <w:rsid w:val="00786004"/>
    <w:rsid w:val="007862E0"/>
    <w:rsid w:val="00786543"/>
    <w:rsid w:val="00786AB9"/>
    <w:rsid w:val="00786B2A"/>
    <w:rsid w:val="00786F9E"/>
    <w:rsid w:val="007873F1"/>
    <w:rsid w:val="00787C17"/>
    <w:rsid w:val="00790ED9"/>
    <w:rsid w:val="0079194E"/>
    <w:rsid w:val="00791983"/>
    <w:rsid w:val="00792085"/>
    <w:rsid w:val="00792A4D"/>
    <w:rsid w:val="007930AF"/>
    <w:rsid w:val="0079384C"/>
    <w:rsid w:val="00793B55"/>
    <w:rsid w:val="00794494"/>
    <w:rsid w:val="00795037"/>
    <w:rsid w:val="007950AF"/>
    <w:rsid w:val="007956D5"/>
    <w:rsid w:val="007956EB"/>
    <w:rsid w:val="00795F3C"/>
    <w:rsid w:val="00796C97"/>
    <w:rsid w:val="00797DEF"/>
    <w:rsid w:val="007A010A"/>
    <w:rsid w:val="007A01F9"/>
    <w:rsid w:val="007A098F"/>
    <w:rsid w:val="007A0B67"/>
    <w:rsid w:val="007A0C58"/>
    <w:rsid w:val="007A1166"/>
    <w:rsid w:val="007A1632"/>
    <w:rsid w:val="007A2ADF"/>
    <w:rsid w:val="007A3772"/>
    <w:rsid w:val="007A3DBD"/>
    <w:rsid w:val="007A40D5"/>
    <w:rsid w:val="007A5423"/>
    <w:rsid w:val="007A5841"/>
    <w:rsid w:val="007A5D06"/>
    <w:rsid w:val="007A5E53"/>
    <w:rsid w:val="007A6A3D"/>
    <w:rsid w:val="007A6A66"/>
    <w:rsid w:val="007A6A67"/>
    <w:rsid w:val="007A7479"/>
    <w:rsid w:val="007A79AB"/>
    <w:rsid w:val="007A7A6E"/>
    <w:rsid w:val="007B07CC"/>
    <w:rsid w:val="007B123E"/>
    <w:rsid w:val="007B1880"/>
    <w:rsid w:val="007B18AD"/>
    <w:rsid w:val="007B1F02"/>
    <w:rsid w:val="007B3076"/>
    <w:rsid w:val="007B3108"/>
    <w:rsid w:val="007B34C6"/>
    <w:rsid w:val="007B391A"/>
    <w:rsid w:val="007B4D3D"/>
    <w:rsid w:val="007B5A67"/>
    <w:rsid w:val="007B6470"/>
    <w:rsid w:val="007B6F2A"/>
    <w:rsid w:val="007B70BC"/>
    <w:rsid w:val="007B72CC"/>
    <w:rsid w:val="007B73CD"/>
    <w:rsid w:val="007B7B23"/>
    <w:rsid w:val="007B7D5A"/>
    <w:rsid w:val="007C00FE"/>
    <w:rsid w:val="007C0338"/>
    <w:rsid w:val="007C05F4"/>
    <w:rsid w:val="007C063F"/>
    <w:rsid w:val="007C06F6"/>
    <w:rsid w:val="007C08CC"/>
    <w:rsid w:val="007C1251"/>
    <w:rsid w:val="007C1F0D"/>
    <w:rsid w:val="007C2B6C"/>
    <w:rsid w:val="007C2DAD"/>
    <w:rsid w:val="007C34C6"/>
    <w:rsid w:val="007C3C70"/>
    <w:rsid w:val="007C453D"/>
    <w:rsid w:val="007C4B54"/>
    <w:rsid w:val="007C50DA"/>
    <w:rsid w:val="007C55FC"/>
    <w:rsid w:val="007C5816"/>
    <w:rsid w:val="007C58CA"/>
    <w:rsid w:val="007C5BE9"/>
    <w:rsid w:val="007C6CAE"/>
    <w:rsid w:val="007C7327"/>
    <w:rsid w:val="007C7AB6"/>
    <w:rsid w:val="007D0163"/>
    <w:rsid w:val="007D03A3"/>
    <w:rsid w:val="007D0759"/>
    <w:rsid w:val="007D0CD4"/>
    <w:rsid w:val="007D0FBE"/>
    <w:rsid w:val="007D15FB"/>
    <w:rsid w:val="007D19EB"/>
    <w:rsid w:val="007D1E73"/>
    <w:rsid w:val="007D25B6"/>
    <w:rsid w:val="007D2774"/>
    <w:rsid w:val="007D2D88"/>
    <w:rsid w:val="007D3938"/>
    <w:rsid w:val="007D3E0C"/>
    <w:rsid w:val="007D41F3"/>
    <w:rsid w:val="007D50BF"/>
    <w:rsid w:val="007D59F4"/>
    <w:rsid w:val="007D633F"/>
    <w:rsid w:val="007D643F"/>
    <w:rsid w:val="007D656A"/>
    <w:rsid w:val="007D6A2A"/>
    <w:rsid w:val="007D6C35"/>
    <w:rsid w:val="007D72E9"/>
    <w:rsid w:val="007D7608"/>
    <w:rsid w:val="007D7756"/>
    <w:rsid w:val="007E0996"/>
    <w:rsid w:val="007E0A35"/>
    <w:rsid w:val="007E0C98"/>
    <w:rsid w:val="007E11CD"/>
    <w:rsid w:val="007E2270"/>
    <w:rsid w:val="007E2371"/>
    <w:rsid w:val="007E2916"/>
    <w:rsid w:val="007E2A9C"/>
    <w:rsid w:val="007E3B59"/>
    <w:rsid w:val="007E3C23"/>
    <w:rsid w:val="007E3F4A"/>
    <w:rsid w:val="007E4F3D"/>
    <w:rsid w:val="007E4F93"/>
    <w:rsid w:val="007E5AFC"/>
    <w:rsid w:val="007E5D2F"/>
    <w:rsid w:val="007E6C58"/>
    <w:rsid w:val="007E6D5C"/>
    <w:rsid w:val="007E792B"/>
    <w:rsid w:val="007F08C5"/>
    <w:rsid w:val="007F0E92"/>
    <w:rsid w:val="007F0F68"/>
    <w:rsid w:val="007F111F"/>
    <w:rsid w:val="007F1603"/>
    <w:rsid w:val="007F1DFD"/>
    <w:rsid w:val="007F203F"/>
    <w:rsid w:val="007F3532"/>
    <w:rsid w:val="007F375E"/>
    <w:rsid w:val="007F3A81"/>
    <w:rsid w:val="007F41DE"/>
    <w:rsid w:val="007F49DB"/>
    <w:rsid w:val="007F5C3A"/>
    <w:rsid w:val="007F5F87"/>
    <w:rsid w:val="007F7667"/>
    <w:rsid w:val="007F7B64"/>
    <w:rsid w:val="007F7C3B"/>
    <w:rsid w:val="00800468"/>
    <w:rsid w:val="00800BA0"/>
    <w:rsid w:val="008017AF"/>
    <w:rsid w:val="00801B26"/>
    <w:rsid w:val="0080213C"/>
    <w:rsid w:val="008024A6"/>
    <w:rsid w:val="00802F7F"/>
    <w:rsid w:val="00803173"/>
    <w:rsid w:val="00803243"/>
    <w:rsid w:val="00803591"/>
    <w:rsid w:val="00803931"/>
    <w:rsid w:val="00803FFD"/>
    <w:rsid w:val="0080403C"/>
    <w:rsid w:val="00804178"/>
    <w:rsid w:val="00804393"/>
    <w:rsid w:val="00804C2B"/>
    <w:rsid w:val="00804E8B"/>
    <w:rsid w:val="00804F8B"/>
    <w:rsid w:val="008052E2"/>
    <w:rsid w:val="008055A4"/>
    <w:rsid w:val="00805E9B"/>
    <w:rsid w:val="008060FB"/>
    <w:rsid w:val="00806327"/>
    <w:rsid w:val="0080694D"/>
    <w:rsid w:val="00807FDC"/>
    <w:rsid w:val="008102EB"/>
    <w:rsid w:val="0081058F"/>
    <w:rsid w:val="008106AA"/>
    <w:rsid w:val="00810933"/>
    <w:rsid w:val="00810A10"/>
    <w:rsid w:val="00810AE1"/>
    <w:rsid w:val="0081141E"/>
    <w:rsid w:val="00811552"/>
    <w:rsid w:val="00811CA1"/>
    <w:rsid w:val="008124C0"/>
    <w:rsid w:val="00812DDB"/>
    <w:rsid w:val="00813975"/>
    <w:rsid w:val="00813984"/>
    <w:rsid w:val="00813E4A"/>
    <w:rsid w:val="008152AB"/>
    <w:rsid w:val="0081541A"/>
    <w:rsid w:val="00815607"/>
    <w:rsid w:val="008159E0"/>
    <w:rsid w:val="00816766"/>
    <w:rsid w:val="00816B9F"/>
    <w:rsid w:val="00817464"/>
    <w:rsid w:val="00817AE9"/>
    <w:rsid w:val="00820303"/>
    <w:rsid w:val="0082096B"/>
    <w:rsid w:val="00820AF4"/>
    <w:rsid w:val="00820B1F"/>
    <w:rsid w:val="00820BBA"/>
    <w:rsid w:val="00821133"/>
    <w:rsid w:val="00821463"/>
    <w:rsid w:val="00821506"/>
    <w:rsid w:val="008218B4"/>
    <w:rsid w:val="00821B10"/>
    <w:rsid w:val="008225B4"/>
    <w:rsid w:val="00822713"/>
    <w:rsid w:val="0082342A"/>
    <w:rsid w:val="00823EC1"/>
    <w:rsid w:val="00823F58"/>
    <w:rsid w:val="00823FE7"/>
    <w:rsid w:val="0082449D"/>
    <w:rsid w:val="0082495F"/>
    <w:rsid w:val="00825BD1"/>
    <w:rsid w:val="00826566"/>
    <w:rsid w:val="00826DC1"/>
    <w:rsid w:val="00827028"/>
    <w:rsid w:val="00827059"/>
    <w:rsid w:val="0082710B"/>
    <w:rsid w:val="0082743F"/>
    <w:rsid w:val="008274A6"/>
    <w:rsid w:val="0083033F"/>
    <w:rsid w:val="00830CFF"/>
    <w:rsid w:val="00831B11"/>
    <w:rsid w:val="00831B5F"/>
    <w:rsid w:val="00831E88"/>
    <w:rsid w:val="00831F43"/>
    <w:rsid w:val="0083233D"/>
    <w:rsid w:val="00833F17"/>
    <w:rsid w:val="0083436E"/>
    <w:rsid w:val="008343C2"/>
    <w:rsid w:val="00834650"/>
    <w:rsid w:val="008347FA"/>
    <w:rsid w:val="008366E7"/>
    <w:rsid w:val="00836C5F"/>
    <w:rsid w:val="0083744C"/>
    <w:rsid w:val="008374DC"/>
    <w:rsid w:val="00837E72"/>
    <w:rsid w:val="0084091A"/>
    <w:rsid w:val="00843294"/>
    <w:rsid w:val="008437E1"/>
    <w:rsid w:val="00843F22"/>
    <w:rsid w:val="0084402C"/>
    <w:rsid w:val="0084473E"/>
    <w:rsid w:val="008448B9"/>
    <w:rsid w:val="0084537E"/>
    <w:rsid w:val="008454AF"/>
    <w:rsid w:val="008458CD"/>
    <w:rsid w:val="0084599B"/>
    <w:rsid w:val="00846B13"/>
    <w:rsid w:val="00846E4F"/>
    <w:rsid w:val="00847B08"/>
    <w:rsid w:val="00847B1A"/>
    <w:rsid w:val="00847ECF"/>
    <w:rsid w:val="00847F39"/>
    <w:rsid w:val="00850668"/>
    <w:rsid w:val="008518BE"/>
    <w:rsid w:val="0085244C"/>
    <w:rsid w:val="008538B6"/>
    <w:rsid w:val="00853A1D"/>
    <w:rsid w:val="00853EF6"/>
    <w:rsid w:val="00854084"/>
    <w:rsid w:val="00854B2A"/>
    <w:rsid w:val="008550C1"/>
    <w:rsid w:val="008551E4"/>
    <w:rsid w:val="00856CA0"/>
    <w:rsid w:val="00857357"/>
    <w:rsid w:val="00857FDB"/>
    <w:rsid w:val="00857FFB"/>
    <w:rsid w:val="008607AF"/>
    <w:rsid w:val="00860D81"/>
    <w:rsid w:val="00861C90"/>
    <w:rsid w:val="00861CED"/>
    <w:rsid w:val="00863A28"/>
    <w:rsid w:val="0086473B"/>
    <w:rsid w:val="008650B7"/>
    <w:rsid w:val="00865994"/>
    <w:rsid w:val="00865A44"/>
    <w:rsid w:val="0086758D"/>
    <w:rsid w:val="00867BCE"/>
    <w:rsid w:val="00867E78"/>
    <w:rsid w:val="00867F26"/>
    <w:rsid w:val="0087025A"/>
    <w:rsid w:val="00870592"/>
    <w:rsid w:val="00870819"/>
    <w:rsid w:val="0087083A"/>
    <w:rsid w:val="00870B67"/>
    <w:rsid w:val="00870B72"/>
    <w:rsid w:val="00870C2A"/>
    <w:rsid w:val="00870F71"/>
    <w:rsid w:val="008713C6"/>
    <w:rsid w:val="00872EE3"/>
    <w:rsid w:val="00873615"/>
    <w:rsid w:val="0087361F"/>
    <w:rsid w:val="008737A8"/>
    <w:rsid w:val="00873F2A"/>
    <w:rsid w:val="008749B1"/>
    <w:rsid w:val="0087594D"/>
    <w:rsid w:val="00875D14"/>
    <w:rsid w:val="00876D74"/>
    <w:rsid w:val="00876E04"/>
    <w:rsid w:val="008803A0"/>
    <w:rsid w:val="00880431"/>
    <w:rsid w:val="0088075D"/>
    <w:rsid w:val="00880874"/>
    <w:rsid w:val="008808DD"/>
    <w:rsid w:val="008809A1"/>
    <w:rsid w:val="00880A12"/>
    <w:rsid w:val="00880E52"/>
    <w:rsid w:val="00881447"/>
    <w:rsid w:val="00881976"/>
    <w:rsid w:val="00882A89"/>
    <w:rsid w:val="0088374C"/>
    <w:rsid w:val="00883D5C"/>
    <w:rsid w:val="00884522"/>
    <w:rsid w:val="00885C36"/>
    <w:rsid w:val="00886224"/>
    <w:rsid w:val="00886274"/>
    <w:rsid w:val="00886AFD"/>
    <w:rsid w:val="00886C3B"/>
    <w:rsid w:val="008870D8"/>
    <w:rsid w:val="008871A3"/>
    <w:rsid w:val="00887237"/>
    <w:rsid w:val="00887886"/>
    <w:rsid w:val="00887E66"/>
    <w:rsid w:val="008906A6"/>
    <w:rsid w:val="00890823"/>
    <w:rsid w:val="00890DF3"/>
    <w:rsid w:val="0089130E"/>
    <w:rsid w:val="00891650"/>
    <w:rsid w:val="008921C2"/>
    <w:rsid w:val="0089381A"/>
    <w:rsid w:val="00893B9F"/>
    <w:rsid w:val="00894331"/>
    <w:rsid w:val="00895016"/>
    <w:rsid w:val="008951BF"/>
    <w:rsid w:val="008951E3"/>
    <w:rsid w:val="00895732"/>
    <w:rsid w:val="00895B5E"/>
    <w:rsid w:val="008961D0"/>
    <w:rsid w:val="008977A2"/>
    <w:rsid w:val="00897AF2"/>
    <w:rsid w:val="00897E0D"/>
    <w:rsid w:val="008A0046"/>
    <w:rsid w:val="008A049B"/>
    <w:rsid w:val="008A11F6"/>
    <w:rsid w:val="008A15BB"/>
    <w:rsid w:val="008A190C"/>
    <w:rsid w:val="008A350A"/>
    <w:rsid w:val="008A3534"/>
    <w:rsid w:val="008A361C"/>
    <w:rsid w:val="008A375F"/>
    <w:rsid w:val="008A3CB3"/>
    <w:rsid w:val="008A4395"/>
    <w:rsid w:val="008A4923"/>
    <w:rsid w:val="008A4AF7"/>
    <w:rsid w:val="008A4B09"/>
    <w:rsid w:val="008A4CA4"/>
    <w:rsid w:val="008A4D9F"/>
    <w:rsid w:val="008A4EC0"/>
    <w:rsid w:val="008A599B"/>
    <w:rsid w:val="008A5C59"/>
    <w:rsid w:val="008A6746"/>
    <w:rsid w:val="008A67E2"/>
    <w:rsid w:val="008A6D11"/>
    <w:rsid w:val="008A7833"/>
    <w:rsid w:val="008A78A4"/>
    <w:rsid w:val="008A7BC7"/>
    <w:rsid w:val="008A7F19"/>
    <w:rsid w:val="008B0BD6"/>
    <w:rsid w:val="008B0F9A"/>
    <w:rsid w:val="008B1FDD"/>
    <w:rsid w:val="008B2406"/>
    <w:rsid w:val="008B294A"/>
    <w:rsid w:val="008B3DF8"/>
    <w:rsid w:val="008B4188"/>
    <w:rsid w:val="008B41A3"/>
    <w:rsid w:val="008B4545"/>
    <w:rsid w:val="008B4F6E"/>
    <w:rsid w:val="008B5107"/>
    <w:rsid w:val="008B611A"/>
    <w:rsid w:val="008B65E7"/>
    <w:rsid w:val="008B69ED"/>
    <w:rsid w:val="008B6A5C"/>
    <w:rsid w:val="008B785F"/>
    <w:rsid w:val="008C04E8"/>
    <w:rsid w:val="008C06D7"/>
    <w:rsid w:val="008C0E65"/>
    <w:rsid w:val="008C1047"/>
    <w:rsid w:val="008C1800"/>
    <w:rsid w:val="008C23CA"/>
    <w:rsid w:val="008C2494"/>
    <w:rsid w:val="008C29EC"/>
    <w:rsid w:val="008C2A66"/>
    <w:rsid w:val="008C2B58"/>
    <w:rsid w:val="008C2FD4"/>
    <w:rsid w:val="008C32A8"/>
    <w:rsid w:val="008C4366"/>
    <w:rsid w:val="008C460F"/>
    <w:rsid w:val="008C6AE2"/>
    <w:rsid w:val="008C6FD7"/>
    <w:rsid w:val="008C7057"/>
    <w:rsid w:val="008C718F"/>
    <w:rsid w:val="008C7364"/>
    <w:rsid w:val="008C74A9"/>
    <w:rsid w:val="008C7716"/>
    <w:rsid w:val="008D02B3"/>
    <w:rsid w:val="008D0301"/>
    <w:rsid w:val="008D09D9"/>
    <w:rsid w:val="008D0ABD"/>
    <w:rsid w:val="008D0BA6"/>
    <w:rsid w:val="008D1DD1"/>
    <w:rsid w:val="008D1E2E"/>
    <w:rsid w:val="008D2046"/>
    <w:rsid w:val="008D2251"/>
    <w:rsid w:val="008D2AEB"/>
    <w:rsid w:val="008D43D7"/>
    <w:rsid w:val="008D4AF0"/>
    <w:rsid w:val="008D4B06"/>
    <w:rsid w:val="008D5211"/>
    <w:rsid w:val="008D52F1"/>
    <w:rsid w:val="008D5494"/>
    <w:rsid w:val="008D594A"/>
    <w:rsid w:val="008D5A80"/>
    <w:rsid w:val="008D6828"/>
    <w:rsid w:val="008D6AAE"/>
    <w:rsid w:val="008D6B3C"/>
    <w:rsid w:val="008D6B7F"/>
    <w:rsid w:val="008D6CC3"/>
    <w:rsid w:val="008D6E6B"/>
    <w:rsid w:val="008D75E9"/>
    <w:rsid w:val="008E0615"/>
    <w:rsid w:val="008E0924"/>
    <w:rsid w:val="008E0FE3"/>
    <w:rsid w:val="008E20FE"/>
    <w:rsid w:val="008E2CB2"/>
    <w:rsid w:val="008E3057"/>
    <w:rsid w:val="008E3336"/>
    <w:rsid w:val="008E6364"/>
    <w:rsid w:val="008E6C65"/>
    <w:rsid w:val="008E6D9A"/>
    <w:rsid w:val="008E6F28"/>
    <w:rsid w:val="008E7B85"/>
    <w:rsid w:val="008F0275"/>
    <w:rsid w:val="008F04E2"/>
    <w:rsid w:val="008F0918"/>
    <w:rsid w:val="008F0DF0"/>
    <w:rsid w:val="008F0F2E"/>
    <w:rsid w:val="008F0F5F"/>
    <w:rsid w:val="008F1345"/>
    <w:rsid w:val="008F148D"/>
    <w:rsid w:val="008F2163"/>
    <w:rsid w:val="008F26D5"/>
    <w:rsid w:val="008F2ADA"/>
    <w:rsid w:val="008F3205"/>
    <w:rsid w:val="008F36E7"/>
    <w:rsid w:val="008F3CF6"/>
    <w:rsid w:val="008F4016"/>
    <w:rsid w:val="008F4CD5"/>
    <w:rsid w:val="008F4F0E"/>
    <w:rsid w:val="008F5CDF"/>
    <w:rsid w:val="008F681F"/>
    <w:rsid w:val="008F7875"/>
    <w:rsid w:val="009000E0"/>
    <w:rsid w:val="00900C0C"/>
    <w:rsid w:val="00900CE6"/>
    <w:rsid w:val="009013C8"/>
    <w:rsid w:val="00901511"/>
    <w:rsid w:val="0090152F"/>
    <w:rsid w:val="0090254F"/>
    <w:rsid w:val="00902B54"/>
    <w:rsid w:val="00903E43"/>
    <w:rsid w:val="0090400A"/>
    <w:rsid w:val="009050EE"/>
    <w:rsid w:val="009052A6"/>
    <w:rsid w:val="009053C2"/>
    <w:rsid w:val="00905995"/>
    <w:rsid w:val="00905E7E"/>
    <w:rsid w:val="00905F35"/>
    <w:rsid w:val="00906311"/>
    <w:rsid w:val="00906639"/>
    <w:rsid w:val="009073AB"/>
    <w:rsid w:val="00910850"/>
    <w:rsid w:val="0091094D"/>
    <w:rsid w:val="00910FE4"/>
    <w:rsid w:val="009110DC"/>
    <w:rsid w:val="009112DC"/>
    <w:rsid w:val="00911D66"/>
    <w:rsid w:val="009120F7"/>
    <w:rsid w:val="00912858"/>
    <w:rsid w:val="00912913"/>
    <w:rsid w:val="00912AA5"/>
    <w:rsid w:val="00912E6E"/>
    <w:rsid w:val="00912F08"/>
    <w:rsid w:val="00913040"/>
    <w:rsid w:val="0091308A"/>
    <w:rsid w:val="0091321E"/>
    <w:rsid w:val="009132EA"/>
    <w:rsid w:val="00913A22"/>
    <w:rsid w:val="00914541"/>
    <w:rsid w:val="00914595"/>
    <w:rsid w:val="00914AF1"/>
    <w:rsid w:val="009150FB"/>
    <w:rsid w:val="00915197"/>
    <w:rsid w:val="0091523B"/>
    <w:rsid w:val="00915326"/>
    <w:rsid w:val="009154A3"/>
    <w:rsid w:val="00915CE2"/>
    <w:rsid w:val="00915E86"/>
    <w:rsid w:val="009161F8"/>
    <w:rsid w:val="009162C3"/>
    <w:rsid w:val="009164BE"/>
    <w:rsid w:val="00917892"/>
    <w:rsid w:val="00917C93"/>
    <w:rsid w:val="0092037F"/>
    <w:rsid w:val="0092040A"/>
    <w:rsid w:val="00920462"/>
    <w:rsid w:val="00921D00"/>
    <w:rsid w:val="00922B5C"/>
    <w:rsid w:val="00923AC3"/>
    <w:rsid w:val="00924C05"/>
    <w:rsid w:val="009253B3"/>
    <w:rsid w:val="0092588E"/>
    <w:rsid w:val="009262A2"/>
    <w:rsid w:val="00926A4B"/>
    <w:rsid w:val="0092726A"/>
    <w:rsid w:val="009276C9"/>
    <w:rsid w:val="009276DB"/>
    <w:rsid w:val="009303F6"/>
    <w:rsid w:val="00930F35"/>
    <w:rsid w:val="00931535"/>
    <w:rsid w:val="009316C1"/>
    <w:rsid w:val="009320F0"/>
    <w:rsid w:val="009325A6"/>
    <w:rsid w:val="00932AAA"/>
    <w:rsid w:val="009339FC"/>
    <w:rsid w:val="00933EFC"/>
    <w:rsid w:val="00934654"/>
    <w:rsid w:val="00934A21"/>
    <w:rsid w:val="00934ACC"/>
    <w:rsid w:val="00934CE7"/>
    <w:rsid w:val="009350CA"/>
    <w:rsid w:val="0093543C"/>
    <w:rsid w:val="009355E4"/>
    <w:rsid w:val="009356D9"/>
    <w:rsid w:val="00935B25"/>
    <w:rsid w:val="00936337"/>
    <w:rsid w:val="0093639A"/>
    <w:rsid w:val="009369B0"/>
    <w:rsid w:val="00936A30"/>
    <w:rsid w:val="009370EA"/>
    <w:rsid w:val="0093713F"/>
    <w:rsid w:val="00940C31"/>
    <w:rsid w:val="009411AE"/>
    <w:rsid w:val="00941635"/>
    <w:rsid w:val="00941726"/>
    <w:rsid w:val="00941763"/>
    <w:rsid w:val="00941D96"/>
    <w:rsid w:val="0094264B"/>
    <w:rsid w:val="009427BB"/>
    <w:rsid w:val="00942933"/>
    <w:rsid w:val="00942B45"/>
    <w:rsid w:val="00942C88"/>
    <w:rsid w:val="00942E5B"/>
    <w:rsid w:val="00943189"/>
    <w:rsid w:val="00943464"/>
    <w:rsid w:val="0094376A"/>
    <w:rsid w:val="00943C14"/>
    <w:rsid w:val="00943D31"/>
    <w:rsid w:val="009447F1"/>
    <w:rsid w:val="0094499C"/>
    <w:rsid w:val="00946020"/>
    <w:rsid w:val="0094653E"/>
    <w:rsid w:val="00946DB3"/>
    <w:rsid w:val="00946F49"/>
    <w:rsid w:val="00947492"/>
    <w:rsid w:val="0094766F"/>
    <w:rsid w:val="009479ED"/>
    <w:rsid w:val="00950493"/>
    <w:rsid w:val="009505DB"/>
    <w:rsid w:val="009506A2"/>
    <w:rsid w:val="00950E02"/>
    <w:rsid w:val="00950F83"/>
    <w:rsid w:val="00951E3B"/>
    <w:rsid w:val="0095234C"/>
    <w:rsid w:val="00952833"/>
    <w:rsid w:val="00952CD3"/>
    <w:rsid w:val="00952F35"/>
    <w:rsid w:val="00952F83"/>
    <w:rsid w:val="0095332B"/>
    <w:rsid w:val="00953717"/>
    <w:rsid w:val="009538E5"/>
    <w:rsid w:val="00953AEE"/>
    <w:rsid w:val="00953C30"/>
    <w:rsid w:val="00953CD5"/>
    <w:rsid w:val="00953CDE"/>
    <w:rsid w:val="00954211"/>
    <w:rsid w:val="00954244"/>
    <w:rsid w:val="009542FE"/>
    <w:rsid w:val="0095501A"/>
    <w:rsid w:val="009551B7"/>
    <w:rsid w:val="00955323"/>
    <w:rsid w:val="0095567F"/>
    <w:rsid w:val="00955DB5"/>
    <w:rsid w:val="0095615E"/>
    <w:rsid w:val="00956370"/>
    <w:rsid w:val="0095689E"/>
    <w:rsid w:val="00956969"/>
    <w:rsid w:val="009578D1"/>
    <w:rsid w:val="0095799E"/>
    <w:rsid w:val="00957DCE"/>
    <w:rsid w:val="009605B7"/>
    <w:rsid w:val="00960867"/>
    <w:rsid w:val="00960998"/>
    <w:rsid w:val="0096152E"/>
    <w:rsid w:val="00961DC4"/>
    <w:rsid w:val="0096220F"/>
    <w:rsid w:val="009628FF"/>
    <w:rsid w:val="00962A44"/>
    <w:rsid w:val="00963C7E"/>
    <w:rsid w:val="00964456"/>
    <w:rsid w:val="0096464D"/>
    <w:rsid w:val="0096468E"/>
    <w:rsid w:val="00965155"/>
    <w:rsid w:val="009658CF"/>
    <w:rsid w:val="009667D3"/>
    <w:rsid w:val="00966845"/>
    <w:rsid w:val="00966B30"/>
    <w:rsid w:val="00966E91"/>
    <w:rsid w:val="0096724A"/>
    <w:rsid w:val="0096728A"/>
    <w:rsid w:val="00967537"/>
    <w:rsid w:val="009675EF"/>
    <w:rsid w:val="00967A53"/>
    <w:rsid w:val="00967B93"/>
    <w:rsid w:val="00970045"/>
    <w:rsid w:val="0097006A"/>
    <w:rsid w:val="00970876"/>
    <w:rsid w:val="00970E35"/>
    <w:rsid w:val="00970E98"/>
    <w:rsid w:val="009714E3"/>
    <w:rsid w:val="009726BA"/>
    <w:rsid w:val="00972FE6"/>
    <w:rsid w:val="009733EE"/>
    <w:rsid w:val="0097350A"/>
    <w:rsid w:val="00973F39"/>
    <w:rsid w:val="00974060"/>
    <w:rsid w:val="00974996"/>
    <w:rsid w:val="009752DE"/>
    <w:rsid w:val="0097558B"/>
    <w:rsid w:val="0097757A"/>
    <w:rsid w:val="0097796E"/>
    <w:rsid w:val="00981156"/>
    <w:rsid w:val="00981703"/>
    <w:rsid w:val="00981A32"/>
    <w:rsid w:val="00981FCE"/>
    <w:rsid w:val="00981FF9"/>
    <w:rsid w:val="00982069"/>
    <w:rsid w:val="009822BF"/>
    <w:rsid w:val="00982BCB"/>
    <w:rsid w:val="00982F51"/>
    <w:rsid w:val="009836C3"/>
    <w:rsid w:val="00984295"/>
    <w:rsid w:val="00984AE7"/>
    <w:rsid w:val="00984D82"/>
    <w:rsid w:val="0098559F"/>
    <w:rsid w:val="00985AE1"/>
    <w:rsid w:val="0098600F"/>
    <w:rsid w:val="00986047"/>
    <w:rsid w:val="009862F7"/>
    <w:rsid w:val="00986307"/>
    <w:rsid w:val="009867D9"/>
    <w:rsid w:val="00986DFF"/>
    <w:rsid w:val="0098764D"/>
    <w:rsid w:val="00987B4F"/>
    <w:rsid w:val="00987C83"/>
    <w:rsid w:val="00990307"/>
    <w:rsid w:val="009906E5"/>
    <w:rsid w:val="00990895"/>
    <w:rsid w:val="00990921"/>
    <w:rsid w:val="00990AFE"/>
    <w:rsid w:val="00991832"/>
    <w:rsid w:val="00992334"/>
    <w:rsid w:val="00992483"/>
    <w:rsid w:val="009924F6"/>
    <w:rsid w:val="0099302C"/>
    <w:rsid w:val="009934D3"/>
    <w:rsid w:val="00993E38"/>
    <w:rsid w:val="009944FF"/>
    <w:rsid w:val="00994EA2"/>
    <w:rsid w:val="00995A16"/>
    <w:rsid w:val="009965CF"/>
    <w:rsid w:val="00996738"/>
    <w:rsid w:val="00997553"/>
    <w:rsid w:val="0099758B"/>
    <w:rsid w:val="0099777E"/>
    <w:rsid w:val="0099782A"/>
    <w:rsid w:val="00997A80"/>
    <w:rsid w:val="009A0143"/>
    <w:rsid w:val="009A15F4"/>
    <w:rsid w:val="009A1E07"/>
    <w:rsid w:val="009A25F9"/>
    <w:rsid w:val="009A2BB9"/>
    <w:rsid w:val="009A2E60"/>
    <w:rsid w:val="009A3350"/>
    <w:rsid w:val="009A3490"/>
    <w:rsid w:val="009A375F"/>
    <w:rsid w:val="009A4836"/>
    <w:rsid w:val="009A4AF1"/>
    <w:rsid w:val="009A4DFD"/>
    <w:rsid w:val="009A6E66"/>
    <w:rsid w:val="009A7103"/>
    <w:rsid w:val="009A7161"/>
    <w:rsid w:val="009A750E"/>
    <w:rsid w:val="009A78FF"/>
    <w:rsid w:val="009A7A06"/>
    <w:rsid w:val="009B0256"/>
    <w:rsid w:val="009B091C"/>
    <w:rsid w:val="009B0A95"/>
    <w:rsid w:val="009B0C87"/>
    <w:rsid w:val="009B2D11"/>
    <w:rsid w:val="009B3904"/>
    <w:rsid w:val="009B4423"/>
    <w:rsid w:val="009B4A95"/>
    <w:rsid w:val="009B4E71"/>
    <w:rsid w:val="009B5042"/>
    <w:rsid w:val="009B51E9"/>
    <w:rsid w:val="009B564F"/>
    <w:rsid w:val="009B5F60"/>
    <w:rsid w:val="009B600B"/>
    <w:rsid w:val="009B6028"/>
    <w:rsid w:val="009B66FE"/>
    <w:rsid w:val="009B67F4"/>
    <w:rsid w:val="009B6802"/>
    <w:rsid w:val="009B725E"/>
    <w:rsid w:val="009B74F2"/>
    <w:rsid w:val="009B7DBA"/>
    <w:rsid w:val="009C06E4"/>
    <w:rsid w:val="009C0B52"/>
    <w:rsid w:val="009C0BFF"/>
    <w:rsid w:val="009C1C34"/>
    <w:rsid w:val="009C1DFE"/>
    <w:rsid w:val="009C1F4E"/>
    <w:rsid w:val="009C236E"/>
    <w:rsid w:val="009C2B73"/>
    <w:rsid w:val="009C2E99"/>
    <w:rsid w:val="009C3206"/>
    <w:rsid w:val="009C320E"/>
    <w:rsid w:val="009C3917"/>
    <w:rsid w:val="009C3EA1"/>
    <w:rsid w:val="009C4B7D"/>
    <w:rsid w:val="009C505E"/>
    <w:rsid w:val="009C6123"/>
    <w:rsid w:val="009C69B1"/>
    <w:rsid w:val="009C6B1D"/>
    <w:rsid w:val="009C6BD9"/>
    <w:rsid w:val="009C73B2"/>
    <w:rsid w:val="009C7D05"/>
    <w:rsid w:val="009C7F10"/>
    <w:rsid w:val="009D027C"/>
    <w:rsid w:val="009D1918"/>
    <w:rsid w:val="009D248F"/>
    <w:rsid w:val="009D32E4"/>
    <w:rsid w:val="009D390B"/>
    <w:rsid w:val="009D4130"/>
    <w:rsid w:val="009D42E2"/>
    <w:rsid w:val="009D4513"/>
    <w:rsid w:val="009D548C"/>
    <w:rsid w:val="009D5581"/>
    <w:rsid w:val="009D6879"/>
    <w:rsid w:val="009D6CC3"/>
    <w:rsid w:val="009D6E4F"/>
    <w:rsid w:val="009D793E"/>
    <w:rsid w:val="009E0338"/>
    <w:rsid w:val="009E06A1"/>
    <w:rsid w:val="009E0EBA"/>
    <w:rsid w:val="009E0F94"/>
    <w:rsid w:val="009E1726"/>
    <w:rsid w:val="009E1831"/>
    <w:rsid w:val="009E189C"/>
    <w:rsid w:val="009E21A3"/>
    <w:rsid w:val="009E23DB"/>
    <w:rsid w:val="009E2C66"/>
    <w:rsid w:val="009E3D63"/>
    <w:rsid w:val="009E4C3B"/>
    <w:rsid w:val="009E4F3A"/>
    <w:rsid w:val="009E4FC3"/>
    <w:rsid w:val="009E5032"/>
    <w:rsid w:val="009E5A7A"/>
    <w:rsid w:val="009E5D08"/>
    <w:rsid w:val="009E678D"/>
    <w:rsid w:val="009E69A3"/>
    <w:rsid w:val="009E7542"/>
    <w:rsid w:val="009E7849"/>
    <w:rsid w:val="009F0305"/>
    <w:rsid w:val="009F0817"/>
    <w:rsid w:val="009F0E16"/>
    <w:rsid w:val="009F200E"/>
    <w:rsid w:val="009F2D80"/>
    <w:rsid w:val="009F3104"/>
    <w:rsid w:val="009F38A6"/>
    <w:rsid w:val="009F3AD0"/>
    <w:rsid w:val="009F57C6"/>
    <w:rsid w:val="009F5EE2"/>
    <w:rsid w:val="009F645E"/>
    <w:rsid w:val="009F6E83"/>
    <w:rsid w:val="009F702D"/>
    <w:rsid w:val="009F76FC"/>
    <w:rsid w:val="009F7764"/>
    <w:rsid w:val="009F78AF"/>
    <w:rsid w:val="00A00004"/>
    <w:rsid w:val="00A002CD"/>
    <w:rsid w:val="00A01B1D"/>
    <w:rsid w:val="00A01D4D"/>
    <w:rsid w:val="00A02AFB"/>
    <w:rsid w:val="00A034F8"/>
    <w:rsid w:val="00A03501"/>
    <w:rsid w:val="00A04E5B"/>
    <w:rsid w:val="00A05658"/>
    <w:rsid w:val="00A06213"/>
    <w:rsid w:val="00A06878"/>
    <w:rsid w:val="00A06BED"/>
    <w:rsid w:val="00A06D68"/>
    <w:rsid w:val="00A0708F"/>
    <w:rsid w:val="00A102E4"/>
    <w:rsid w:val="00A1055A"/>
    <w:rsid w:val="00A1075F"/>
    <w:rsid w:val="00A109F6"/>
    <w:rsid w:val="00A110B8"/>
    <w:rsid w:val="00A117AC"/>
    <w:rsid w:val="00A11B0A"/>
    <w:rsid w:val="00A12F34"/>
    <w:rsid w:val="00A13333"/>
    <w:rsid w:val="00A1370A"/>
    <w:rsid w:val="00A138BD"/>
    <w:rsid w:val="00A141EC"/>
    <w:rsid w:val="00A144DC"/>
    <w:rsid w:val="00A14EA9"/>
    <w:rsid w:val="00A14F0B"/>
    <w:rsid w:val="00A14F5D"/>
    <w:rsid w:val="00A166DD"/>
    <w:rsid w:val="00A167AB"/>
    <w:rsid w:val="00A16C0F"/>
    <w:rsid w:val="00A170E9"/>
    <w:rsid w:val="00A17F58"/>
    <w:rsid w:val="00A208FD"/>
    <w:rsid w:val="00A209B3"/>
    <w:rsid w:val="00A20BD9"/>
    <w:rsid w:val="00A20FC0"/>
    <w:rsid w:val="00A225B7"/>
    <w:rsid w:val="00A22D76"/>
    <w:rsid w:val="00A22D98"/>
    <w:rsid w:val="00A22E8C"/>
    <w:rsid w:val="00A23124"/>
    <w:rsid w:val="00A23688"/>
    <w:rsid w:val="00A23A75"/>
    <w:rsid w:val="00A23F68"/>
    <w:rsid w:val="00A24FFE"/>
    <w:rsid w:val="00A259E0"/>
    <w:rsid w:val="00A26CEF"/>
    <w:rsid w:val="00A27188"/>
    <w:rsid w:val="00A27C93"/>
    <w:rsid w:val="00A3024A"/>
    <w:rsid w:val="00A3123E"/>
    <w:rsid w:val="00A3206C"/>
    <w:rsid w:val="00A320BA"/>
    <w:rsid w:val="00A32225"/>
    <w:rsid w:val="00A33811"/>
    <w:rsid w:val="00A364E0"/>
    <w:rsid w:val="00A36BF0"/>
    <w:rsid w:val="00A36F62"/>
    <w:rsid w:val="00A37E56"/>
    <w:rsid w:val="00A40469"/>
    <w:rsid w:val="00A4075A"/>
    <w:rsid w:val="00A40F86"/>
    <w:rsid w:val="00A4100C"/>
    <w:rsid w:val="00A41B94"/>
    <w:rsid w:val="00A41D56"/>
    <w:rsid w:val="00A4223A"/>
    <w:rsid w:val="00A42742"/>
    <w:rsid w:val="00A42A57"/>
    <w:rsid w:val="00A42A6E"/>
    <w:rsid w:val="00A42C30"/>
    <w:rsid w:val="00A431DB"/>
    <w:rsid w:val="00A434C7"/>
    <w:rsid w:val="00A434D2"/>
    <w:rsid w:val="00A4354B"/>
    <w:rsid w:val="00A43C62"/>
    <w:rsid w:val="00A43DA7"/>
    <w:rsid w:val="00A44232"/>
    <w:rsid w:val="00A45258"/>
    <w:rsid w:val="00A4527C"/>
    <w:rsid w:val="00A45933"/>
    <w:rsid w:val="00A459A1"/>
    <w:rsid w:val="00A4664E"/>
    <w:rsid w:val="00A473EC"/>
    <w:rsid w:val="00A47491"/>
    <w:rsid w:val="00A47738"/>
    <w:rsid w:val="00A47EA4"/>
    <w:rsid w:val="00A5051F"/>
    <w:rsid w:val="00A50679"/>
    <w:rsid w:val="00A5094B"/>
    <w:rsid w:val="00A50F73"/>
    <w:rsid w:val="00A51078"/>
    <w:rsid w:val="00A5136E"/>
    <w:rsid w:val="00A515AF"/>
    <w:rsid w:val="00A515D1"/>
    <w:rsid w:val="00A51752"/>
    <w:rsid w:val="00A518AA"/>
    <w:rsid w:val="00A51BB5"/>
    <w:rsid w:val="00A51E82"/>
    <w:rsid w:val="00A5387B"/>
    <w:rsid w:val="00A5405C"/>
    <w:rsid w:val="00A54545"/>
    <w:rsid w:val="00A5458F"/>
    <w:rsid w:val="00A5472C"/>
    <w:rsid w:val="00A54E54"/>
    <w:rsid w:val="00A54F7E"/>
    <w:rsid w:val="00A55147"/>
    <w:rsid w:val="00A55A92"/>
    <w:rsid w:val="00A563FD"/>
    <w:rsid w:val="00A56586"/>
    <w:rsid w:val="00A56FAC"/>
    <w:rsid w:val="00A610BE"/>
    <w:rsid w:val="00A6139B"/>
    <w:rsid w:val="00A615DB"/>
    <w:rsid w:val="00A61C32"/>
    <w:rsid w:val="00A6220F"/>
    <w:rsid w:val="00A6286B"/>
    <w:rsid w:val="00A62B6B"/>
    <w:rsid w:val="00A63229"/>
    <w:rsid w:val="00A63391"/>
    <w:rsid w:val="00A63813"/>
    <w:rsid w:val="00A63C4F"/>
    <w:rsid w:val="00A64639"/>
    <w:rsid w:val="00A6520A"/>
    <w:rsid w:val="00A65244"/>
    <w:rsid w:val="00A65834"/>
    <w:rsid w:val="00A65836"/>
    <w:rsid w:val="00A65AAB"/>
    <w:rsid w:val="00A6650E"/>
    <w:rsid w:val="00A66C25"/>
    <w:rsid w:val="00A67778"/>
    <w:rsid w:val="00A7036D"/>
    <w:rsid w:val="00A70624"/>
    <w:rsid w:val="00A71B20"/>
    <w:rsid w:val="00A71FC0"/>
    <w:rsid w:val="00A722CB"/>
    <w:rsid w:val="00A72A63"/>
    <w:rsid w:val="00A72E01"/>
    <w:rsid w:val="00A72F0B"/>
    <w:rsid w:val="00A7406F"/>
    <w:rsid w:val="00A74709"/>
    <w:rsid w:val="00A74ACC"/>
    <w:rsid w:val="00A750D7"/>
    <w:rsid w:val="00A763A4"/>
    <w:rsid w:val="00A76F4F"/>
    <w:rsid w:val="00A805B5"/>
    <w:rsid w:val="00A80D6A"/>
    <w:rsid w:val="00A80DFE"/>
    <w:rsid w:val="00A80E47"/>
    <w:rsid w:val="00A80E59"/>
    <w:rsid w:val="00A8149D"/>
    <w:rsid w:val="00A81625"/>
    <w:rsid w:val="00A81AB7"/>
    <w:rsid w:val="00A81B58"/>
    <w:rsid w:val="00A829C7"/>
    <w:rsid w:val="00A82C50"/>
    <w:rsid w:val="00A83869"/>
    <w:rsid w:val="00A842C1"/>
    <w:rsid w:val="00A84A84"/>
    <w:rsid w:val="00A84A89"/>
    <w:rsid w:val="00A8521D"/>
    <w:rsid w:val="00A853D6"/>
    <w:rsid w:val="00A854D6"/>
    <w:rsid w:val="00A858B2"/>
    <w:rsid w:val="00A85DA1"/>
    <w:rsid w:val="00A86533"/>
    <w:rsid w:val="00A86D3C"/>
    <w:rsid w:val="00A8712E"/>
    <w:rsid w:val="00A8727A"/>
    <w:rsid w:val="00A8741C"/>
    <w:rsid w:val="00A87EAA"/>
    <w:rsid w:val="00A9017C"/>
    <w:rsid w:val="00A90CD2"/>
    <w:rsid w:val="00A9298D"/>
    <w:rsid w:val="00A9299C"/>
    <w:rsid w:val="00A92A8B"/>
    <w:rsid w:val="00A92B1D"/>
    <w:rsid w:val="00A92BD6"/>
    <w:rsid w:val="00A92BFA"/>
    <w:rsid w:val="00A92D53"/>
    <w:rsid w:val="00A9395E"/>
    <w:rsid w:val="00A94A18"/>
    <w:rsid w:val="00A94D75"/>
    <w:rsid w:val="00A94DCA"/>
    <w:rsid w:val="00A951C5"/>
    <w:rsid w:val="00A954BF"/>
    <w:rsid w:val="00A95560"/>
    <w:rsid w:val="00A955E9"/>
    <w:rsid w:val="00A96487"/>
    <w:rsid w:val="00A967F0"/>
    <w:rsid w:val="00A97419"/>
    <w:rsid w:val="00A97826"/>
    <w:rsid w:val="00A979AF"/>
    <w:rsid w:val="00AA04E4"/>
    <w:rsid w:val="00AA087F"/>
    <w:rsid w:val="00AA143B"/>
    <w:rsid w:val="00AA161E"/>
    <w:rsid w:val="00AA1A13"/>
    <w:rsid w:val="00AA263C"/>
    <w:rsid w:val="00AA2F44"/>
    <w:rsid w:val="00AA3750"/>
    <w:rsid w:val="00AA3A69"/>
    <w:rsid w:val="00AA3EEB"/>
    <w:rsid w:val="00AA4020"/>
    <w:rsid w:val="00AA44B1"/>
    <w:rsid w:val="00AA49FC"/>
    <w:rsid w:val="00AA4EF3"/>
    <w:rsid w:val="00AA50E7"/>
    <w:rsid w:val="00AA526B"/>
    <w:rsid w:val="00AA5477"/>
    <w:rsid w:val="00AA558F"/>
    <w:rsid w:val="00AA55F9"/>
    <w:rsid w:val="00AA6795"/>
    <w:rsid w:val="00AA6EB4"/>
    <w:rsid w:val="00AA7E91"/>
    <w:rsid w:val="00AA7F1D"/>
    <w:rsid w:val="00AB0BD2"/>
    <w:rsid w:val="00AB0E12"/>
    <w:rsid w:val="00AB17CF"/>
    <w:rsid w:val="00AB2455"/>
    <w:rsid w:val="00AB2469"/>
    <w:rsid w:val="00AB2618"/>
    <w:rsid w:val="00AB2F39"/>
    <w:rsid w:val="00AB390E"/>
    <w:rsid w:val="00AB43EE"/>
    <w:rsid w:val="00AB46A5"/>
    <w:rsid w:val="00AB4753"/>
    <w:rsid w:val="00AB4C37"/>
    <w:rsid w:val="00AB5458"/>
    <w:rsid w:val="00AB589C"/>
    <w:rsid w:val="00AB5A3C"/>
    <w:rsid w:val="00AB5D69"/>
    <w:rsid w:val="00AB5EA7"/>
    <w:rsid w:val="00AB5F46"/>
    <w:rsid w:val="00AB63DC"/>
    <w:rsid w:val="00AB6A6B"/>
    <w:rsid w:val="00AB6C29"/>
    <w:rsid w:val="00AB7370"/>
    <w:rsid w:val="00AB786E"/>
    <w:rsid w:val="00AC0239"/>
    <w:rsid w:val="00AC030A"/>
    <w:rsid w:val="00AC03C8"/>
    <w:rsid w:val="00AC0710"/>
    <w:rsid w:val="00AC0A44"/>
    <w:rsid w:val="00AC0E63"/>
    <w:rsid w:val="00AC1D0D"/>
    <w:rsid w:val="00AC1EAE"/>
    <w:rsid w:val="00AC20E1"/>
    <w:rsid w:val="00AC22D3"/>
    <w:rsid w:val="00AC24C4"/>
    <w:rsid w:val="00AC2DCF"/>
    <w:rsid w:val="00AC342D"/>
    <w:rsid w:val="00AC35CC"/>
    <w:rsid w:val="00AC365A"/>
    <w:rsid w:val="00AC3F6C"/>
    <w:rsid w:val="00AC4052"/>
    <w:rsid w:val="00AC4234"/>
    <w:rsid w:val="00AC538E"/>
    <w:rsid w:val="00AC5837"/>
    <w:rsid w:val="00AC61D2"/>
    <w:rsid w:val="00AC622D"/>
    <w:rsid w:val="00AC6C03"/>
    <w:rsid w:val="00AC6D1E"/>
    <w:rsid w:val="00AC6DC4"/>
    <w:rsid w:val="00AC7566"/>
    <w:rsid w:val="00AD104F"/>
    <w:rsid w:val="00AD1937"/>
    <w:rsid w:val="00AD1B6E"/>
    <w:rsid w:val="00AD1DCD"/>
    <w:rsid w:val="00AD1E57"/>
    <w:rsid w:val="00AD26F2"/>
    <w:rsid w:val="00AD2A72"/>
    <w:rsid w:val="00AD2DAD"/>
    <w:rsid w:val="00AD2E2A"/>
    <w:rsid w:val="00AD2E6E"/>
    <w:rsid w:val="00AD380F"/>
    <w:rsid w:val="00AD3E2C"/>
    <w:rsid w:val="00AD550F"/>
    <w:rsid w:val="00AD55CC"/>
    <w:rsid w:val="00AD6355"/>
    <w:rsid w:val="00AD6EAE"/>
    <w:rsid w:val="00AD6F13"/>
    <w:rsid w:val="00AD7F60"/>
    <w:rsid w:val="00AE0A54"/>
    <w:rsid w:val="00AE23ED"/>
    <w:rsid w:val="00AE2626"/>
    <w:rsid w:val="00AE2BEA"/>
    <w:rsid w:val="00AE2D10"/>
    <w:rsid w:val="00AE34BB"/>
    <w:rsid w:val="00AE3534"/>
    <w:rsid w:val="00AE3991"/>
    <w:rsid w:val="00AE3BE9"/>
    <w:rsid w:val="00AE4BF9"/>
    <w:rsid w:val="00AE4C6D"/>
    <w:rsid w:val="00AE4EB2"/>
    <w:rsid w:val="00AE551B"/>
    <w:rsid w:val="00AE56EA"/>
    <w:rsid w:val="00AE5AD1"/>
    <w:rsid w:val="00AE5B5A"/>
    <w:rsid w:val="00AE6424"/>
    <w:rsid w:val="00AE6B20"/>
    <w:rsid w:val="00AE7050"/>
    <w:rsid w:val="00AE724A"/>
    <w:rsid w:val="00AE742C"/>
    <w:rsid w:val="00AE79CC"/>
    <w:rsid w:val="00AF025F"/>
    <w:rsid w:val="00AF04E0"/>
    <w:rsid w:val="00AF156E"/>
    <w:rsid w:val="00AF15AC"/>
    <w:rsid w:val="00AF15E3"/>
    <w:rsid w:val="00AF1B40"/>
    <w:rsid w:val="00AF22B5"/>
    <w:rsid w:val="00AF2D8E"/>
    <w:rsid w:val="00AF3340"/>
    <w:rsid w:val="00AF388F"/>
    <w:rsid w:val="00AF3B60"/>
    <w:rsid w:val="00AF451D"/>
    <w:rsid w:val="00AF49F5"/>
    <w:rsid w:val="00AF54A2"/>
    <w:rsid w:val="00AF5D4E"/>
    <w:rsid w:val="00AF6121"/>
    <w:rsid w:val="00AF62CE"/>
    <w:rsid w:val="00AF675D"/>
    <w:rsid w:val="00AF695B"/>
    <w:rsid w:val="00AF6E65"/>
    <w:rsid w:val="00AF759E"/>
    <w:rsid w:val="00AF762B"/>
    <w:rsid w:val="00AF76F3"/>
    <w:rsid w:val="00AF7A74"/>
    <w:rsid w:val="00AF7C5A"/>
    <w:rsid w:val="00AF7D59"/>
    <w:rsid w:val="00B00126"/>
    <w:rsid w:val="00B00225"/>
    <w:rsid w:val="00B0028C"/>
    <w:rsid w:val="00B010FD"/>
    <w:rsid w:val="00B01263"/>
    <w:rsid w:val="00B0164F"/>
    <w:rsid w:val="00B0194E"/>
    <w:rsid w:val="00B01BE7"/>
    <w:rsid w:val="00B01CCC"/>
    <w:rsid w:val="00B01D9C"/>
    <w:rsid w:val="00B0227C"/>
    <w:rsid w:val="00B03181"/>
    <w:rsid w:val="00B033CD"/>
    <w:rsid w:val="00B037C3"/>
    <w:rsid w:val="00B03ABE"/>
    <w:rsid w:val="00B0485A"/>
    <w:rsid w:val="00B04D2B"/>
    <w:rsid w:val="00B05027"/>
    <w:rsid w:val="00B05213"/>
    <w:rsid w:val="00B05602"/>
    <w:rsid w:val="00B06229"/>
    <w:rsid w:val="00B0625A"/>
    <w:rsid w:val="00B062A6"/>
    <w:rsid w:val="00B06C64"/>
    <w:rsid w:val="00B074CD"/>
    <w:rsid w:val="00B100CC"/>
    <w:rsid w:val="00B10376"/>
    <w:rsid w:val="00B1038E"/>
    <w:rsid w:val="00B1087B"/>
    <w:rsid w:val="00B112CA"/>
    <w:rsid w:val="00B11E0B"/>
    <w:rsid w:val="00B123CF"/>
    <w:rsid w:val="00B12A62"/>
    <w:rsid w:val="00B13FD4"/>
    <w:rsid w:val="00B14BF4"/>
    <w:rsid w:val="00B15B20"/>
    <w:rsid w:val="00B15CF8"/>
    <w:rsid w:val="00B16146"/>
    <w:rsid w:val="00B161AD"/>
    <w:rsid w:val="00B162B4"/>
    <w:rsid w:val="00B162D0"/>
    <w:rsid w:val="00B16837"/>
    <w:rsid w:val="00B16998"/>
    <w:rsid w:val="00B17AE2"/>
    <w:rsid w:val="00B17C0D"/>
    <w:rsid w:val="00B17D95"/>
    <w:rsid w:val="00B17F49"/>
    <w:rsid w:val="00B214CE"/>
    <w:rsid w:val="00B21A08"/>
    <w:rsid w:val="00B22817"/>
    <w:rsid w:val="00B22C39"/>
    <w:rsid w:val="00B24775"/>
    <w:rsid w:val="00B24F85"/>
    <w:rsid w:val="00B26069"/>
    <w:rsid w:val="00B27B65"/>
    <w:rsid w:val="00B27DCC"/>
    <w:rsid w:val="00B30BA3"/>
    <w:rsid w:val="00B3108F"/>
    <w:rsid w:val="00B31635"/>
    <w:rsid w:val="00B31D29"/>
    <w:rsid w:val="00B3288F"/>
    <w:rsid w:val="00B329E6"/>
    <w:rsid w:val="00B32DF3"/>
    <w:rsid w:val="00B33603"/>
    <w:rsid w:val="00B33628"/>
    <w:rsid w:val="00B337B0"/>
    <w:rsid w:val="00B342A7"/>
    <w:rsid w:val="00B342FA"/>
    <w:rsid w:val="00B34404"/>
    <w:rsid w:val="00B34E5C"/>
    <w:rsid w:val="00B3528A"/>
    <w:rsid w:val="00B353CB"/>
    <w:rsid w:val="00B35956"/>
    <w:rsid w:val="00B36107"/>
    <w:rsid w:val="00B36BA1"/>
    <w:rsid w:val="00B36E3A"/>
    <w:rsid w:val="00B373DE"/>
    <w:rsid w:val="00B37BA9"/>
    <w:rsid w:val="00B407FB"/>
    <w:rsid w:val="00B4080C"/>
    <w:rsid w:val="00B410CF"/>
    <w:rsid w:val="00B41F33"/>
    <w:rsid w:val="00B42098"/>
    <w:rsid w:val="00B42858"/>
    <w:rsid w:val="00B42859"/>
    <w:rsid w:val="00B42ED1"/>
    <w:rsid w:val="00B43342"/>
    <w:rsid w:val="00B433D6"/>
    <w:rsid w:val="00B44310"/>
    <w:rsid w:val="00B4437F"/>
    <w:rsid w:val="00B4492B"/>
    <w:rsid w:val="00B44C6E"/>
    <w:rsid w:val="00B44CFA"/>
    <w:rsid w:val="00B44F1D"/>
    <w:rsid w:val="00B457B9"/>
    <w:rsid w:val="00B458DB"/>
    <w:rsid w:val="00B45933"/>
    <w:rsid w:val="00B464AA"/>
    <w:rsid w:val="00B46D55"/>
    <w:rsid w:val="00B46F2D"/>
    <w:rsid w:val="00B4738F"/>
    <w:rsid w:val="00B47AAC"/>
    <w:rsid w:val="00B50623"/>
    <w:rsid w:val="00B5115C"/>
    <w:rsid w:val="00B5145D"/>
    <w:rsid w:val="00B520D1"/>
    <w:rsid w:val="00B522DC"/>
    <w:rsid w:val="00B5290C"/>
    <w:rsid w:val="00B52B5F"/>
    <w:rsid w:val="00B52E05"/>
    <w:rsid w:val="00B52EA0"/>
    <w:rsid w:val="00B5532C"/>
    <w:rsid w:val="00B567D4"/>
    <w:rsid w:val="00B56C35"/>
    <w:rsid w:val="00B5723A"/>
    <w:rsid w:val="00B57361"/>
    <w:rsid w:val="00B575A0"/>
    <w:rsid w:val="00B579EE"/>
    <w:rsid w:val="00B57EC1"/>
    <w:rsid w:val="00B60789"/>
    <w:rsid w:val="00B60D16"/>
    <w:rsid w:val="00B61123"/>
    <w:rsid w:val="00B61BEC"/>
    <w:rsid w:val="00B625C7"/>
    <w:rsid w:val="00B634C7"/>
    <w:rsid w:val="00B63DE1"/>
    <w:rsid w:val="00B63EAE"/>
    <w:rsid w:val="00B642D0"/>
    <w:rsid w:val="00B6567B"/>
    <w:rsid w:val="00B65B39"/>
    <w:rsid w:val="00B662CD"/>
    <w:rsid w:val="00B665FB"/>
    <w:rsid w:val="00B66726"/>
    <w:rsid w:val="00B66FF0"/>
    <w:rsid w:val="00B67CC6"/>
    <w:rsid w:val="00B7000C"/>
    <w:rsid w:val="00B703EB"/>
    <w:rsid w:val="00B70EAA"/>
    <w:rsid w:val="00B71132"/>
    <w:rsid w:val="00B712AC"/>
    <w:rsid w:val="00B712DC"/>
    <w:rsid w:val="00B713E5"/>
    <w:rsid w:val="00B71B3A"/>
    <w:rsid w:val="00B7231A"/>
    <w:rsid w:val="00B7236D"/>
    <w:rsid w:val="00B7254C"/>
    <w:rsid w:val="00B73469"/>
    <w:rsid w:val="00B735E2"/>
    <w:rsid w:val="00B73FAB"/>
    <w:rsid w:val="00B740C2"/>
    <w:rsid w:val="00B741DB"/>
    <w:rsid w:val="00B74770"/>
    <w:rsid w:val="00B747DC"/>
    <w:rsid w:val="00B749A0"/>
    <w:rsid w:val="00B74E07"/>
    <w:rsid w:val="00B7507C"/>
    <w:rsid w:val="00B750D0"/>
    <w:rsid w:val="00B754EE"/>
    <w:rsid w:val="00B76237"/>
    <w:rsid w:val="00B76354"/>
    <w:rsid w:val="00B769D1"/>
    <w:rsid w:val="00B773AB"/>
    <w:rsid w:val="00B7779B"/>
    <w:rsid w:val="00B80073"/>
    <w:rsid w:val="00B801F5"/>
    <w:rsid w:val="00B806CB"/>
    <w:rsid w:val="00B81000"/>
    <w:rsid w:val="00B8333E"/>
    <w:rsid w:val="00B83A34"/>
    <w:rsid w:val="00B83E8C"/>
    <w:rsid w:val="00B84297"/>
    <w:rsid w:val="00B864FE"/>
    <w:rsid w:val="00B86618"/>
    <w:rsid w:val="00B87F94"/>
    <w:rsid w:val="00B90FB0"/>
    <w:rsid w:val="00B91257"/>
    <w:rsid w:val="00B913DC"/>
    <w:rsid w:val="00B916A2"/>
    <w:rsid w:val="00B917DE"/>
    <w:rsid w:val="00B919A1"/>
    <w:rsid w:val="00B92411"/>
    <w:rsid w:val="00B925B4"/>
    <w:rsid w:val="00B92BA8"/>
    <w:rsid w:val="00B92E2B"/>
    <w:rsid w:val="00B92FB6"/>
    <w:rsid w:val="00B9341E"/>
    <w:rsid w:val="00B9372C"/>
    <w:rsid w:val="00B94459"/>
    <w:rsid w:val="00B944C5"/>
    <w:rsid w:val="00B946F0"/>
    <w:rsid w:val="00B9498E"/>
    <w:rsid w:val="00B95C0D"/>
    <w:rsid w:val="00B965A0"/>
    <w:rsid w:val="00B96C6B"/>
    <w:rsid w:val="00B9724D"/>
    <w:rsid w:val="00B973A3"/>
    <w:rsid w:val="00B97605"/>
    <w:rsid w:val="00B978BC"/>
    <w:rsid w:val="00B97A24"/>
    <w:rsid w:val="00BA079E"/>
    <w:rsid w:val="00BA0DBC"/>
    <w:rsid w:val="00BA0EE5"/>
    <w:rsid w:val="00BA10D7"/>
    <w:rsid w:val="00BA169C"/>
    <w:rsid w:val="00BA24E5"/>
    <w:rsid w:val="00BA2867"/>
    <w:rsid w:val="00BA2934"/>
    <w:rsid w:val="00BA3426"/>
    <w:rsid w:val="00BA4517"/>
    <w:rsid w:val="00BA466F"/>
    <w:rsid w:val="00BA4890"/>
    <w:rsid w:val="00BA4B21"/>
    <w:rsid w:val="00BA51A6"/>
    <w:rsid w:val="00BA5F8D"/>
    <w:rsid w:val="00BA60ED"/>
    <w:rsid w:val="00BA6627"/>
    <w:rsid w:val="00BA6A80"/>
    <w:rsid w:val="00BA6C04"/>
    <w:rsid w:val="00BA6EDA"/>
    <w:rsid w:val="00BA72E7"/>
    <w:rsid w:val="00BA73DB"/>
    <w:rsid w:val="00BB0673"/>
    <w:rsid w:val="00BB07C8"/>
    <w:rsid w:val="00BB21F4"/>
    <w:rsid w:val="00BB274F"/>
    <w:rsid w:val="00BB29C1"/>
    <w:rsid w:val="00BB2CEF"/>
    <w:rsid w:val="00BB34BE"/>
    <w:rsid w:val="00BB37AF"/>
    <w:rsid w:val="00BB3A05"/>
    <w:rsid w:val="00BB3C14"/>
    <w:rsid w:val="00BB3DCE"/>
    <w:rsid w:val="00BB4510"/>
    <w:rsid w:val="00BB47F8"/>
    <w:rsid w:val="00BB4E67"/>
    <w:rsid w:val="00BB5262"/>
    <w:rsid w:val="00BB5B92"/>
    <w:rsid w:val="00BB5D78"/>
    <w:rsid w:val="00BB60D1"/>
    <w:rsid w:val="00BB698F"/>
    <w:rsid w:val="00BB6B24"/>
    <w:rsid w:val="00BB6B6F"/>
    <w:rsid w:val="00BB7185"/>
    <w:rsid w:val="00BB71A4"/>
    <w:rsid w:val="00BB748F"/>
    <w:rsid w:val="00BB74DE"/>
    <w:rsid w:val="00BB77E0"/>
    <w:rsid w:val="00BB78CA"/>
    <w:rsid w:val="00BB795E"/>
    <w:rsid w:val="00BC00CC"/>
    <w:rsid w:val="00BC0FD4"/>
    <w:rsid w:val="00BC129A"/>
    <w:rsid w:val="00BC1423"/>
    <w:rsid w:val="00BC1827"/>
    <w:rsid w:val="00BC1BA2"/>
    <w:rsid w:val="00BC1E6D"/>
    <w:rsid w:val="00BC2F0D"/>
    <w:rsid w:val="00BC3C8E"/>
    <w:rsid w:val="00BC3D1C"/>
    <w:rsid w:val="00BC3EB3"/>
    <w:rsid w:val="00BC418A"/>
    <w:rsid w:val="00BC464D"/>
    <w:rsid w:val="00BC46D0"/>
    <w:rsid w:val="00BC481B"/>
    <w:rsid w:val="00BC49C4"/>
    <w:rsid w:val="00BC49EF"/>
    <w:rsid w:val="00BC5546"/>
    <w:rsid w:val="00BC55DA"/>
    <w:rsid w:val="00BC6C56"/>
    <w:rsid w:val="00BC74E2"/>
    <w:rsid w:val="00BC7CF5"/>
    <w:rsid w:val="00BC7EAC"/>
    <w:rsid w:val="00BC7F4D"/>
    <w:rsid w:val="00BD02F1"/>
    <w:rsid w:val="00BD057F"/>
    <w:rsid w:val="00BD10A5"/>
    <w:rsid w:val="00BD1154"/>
    <w:rsid w:val="00BD1171"/>
    <w:rsid w:val="00BD18BD"/>
    <w:rsid w:val="00BD2029"/>
    <w:rsid w:val="00BD227F"/>
    <w:rsid w:val="00BD232A"/>
    <w:rsid w:val="00BD2AEA"/>
    <w:rsid w:val="00BD2B94"/>
    <w:rsid w:val="00BD31EB"/>
    <w:rsid w:val="00BD35BA"/>
    <w:rsid w:val="00BD3C68"/>
    <w:rsid w:val="00BD3DB7"/>
    <w:rsid w:val="00BD58D2"/>
    <w:rsid w:val="00BD5AB5"/>
    <w:rsid w:val="00BD5E99"/>
    <w:rsid w:val="00BD628E"/>
    <w:rsid w:val="00BD64A3"/>
    <w:rsid w:val="00BD664B"/>
    <w:rsid w:val="00BD721F"/>
    <w:rsid w:val="00BD7EEE"/>
    <w:rsid w:val="00BE0280"/>
    <w:rsid w:val="00BE0388"/>
    <w:rsid w:val="00BE08E2"/>
    <w:rsid w:val="00BE0F99"/>
    <w:rsid w:val="00BE1417"/>
    <w:rsid w:val="00BE1784"/>
    <w:rsid w:val="00BE204C"/>
    <w:rsid w:val="00BE25CB"/>
    <w:rsid w:val="00BE2D46"/>
    <w:rsid w:val="00BE309C"/>
    <w:rsid w:val="00BE3219"/>
    <w:rsid w:val="00BE3FB2"/>
    <w:rsid w:val="00BE40AD"/>
    <w:rsid w:val="00BE493D"/>
    <w:rsid w:val="00BE4E20"/>
    <w:rsid w:val="00BE5383"/>
    <w:rsid w:val="00BE5390"/>
    <w:rsid w:val="00BE5C64"/>
    <w:rsid w:val="00BE60A6"/>
    <w:rsid w:val="00BE6A7C"/>
    <w:rsid w:val="00BE6C81"/>
    <w:rsid w:val="00BE7059"/>
    <w:rsid w:val="00BE7224"/>
    <w:rsid w:val="00BE7D7A"/>
    <w:rsid w:val="00BF055C"/>
    <w:rsid w:val="00BF093F"/>
    <w:rsid w:val="00BF0A3C"/>
    <w:rsid w:val="00BF0AF7"/>
    <w:rsid w:val="00BF1B55"/>
    <w:rsid w:val="00BF1E55"/>
    <w:rsid w:val="00BF266A"/>
    <w:rsid w:val="00BF2963"/>
    <w:rsid w:val="00BF2B4F"/>
    <w:rsid w:val="00BF2BE2"/>
    <w:rsid w:val="00BF3188"/>
    <w:rsid w:val="00BF392D"/>
    <w:rsid w:val="00BF3F36"/>
    <w:rsid w:val="00BF3F6E"/>
    <w:rsid w:val="00BF44F6"/>
    <w:rsid w:val="00BF4816"/>
    <w:rsid w:val="00BF4890"/>
    <w:rsid w:val="00BF498D"/>
    <w:rsid w:val="00BF5908"/>
    <w:rsid w:val="00BF5A0B"/>
    <w:rsid w:val="00BF5D6B"/>
    <w:rsid w:val="00BF63D1"/>
    <w:rsid w:val="00BF7A08"/>
    <w:rsid w:val="00BF7CF9"/>
    <w:rsid w:val="00BF7E25"/>
    <w:rsid w:val="00C001D5"/>
    <w:rsid w:val="00C010EC"/>
    <w:rsid w:val="00C01E12"/>
    <w:rsid w:val="00C02AC0"/>
    <w:rsid w:val="00C02CE9"/>
    <w:rsid w:val="00C0351C"/>
    <w:rsid w:val="00C0391F"/>
    <w:rsid w:val="00C03B7F"/>
    <w:rsid w:val="00C03F9C"/>
    <w:rsid w:val="00C045C0"/>
    <w:rsid w:val="00C04B8B"/>
    <w:rsid w:val="00C0506E"/>
    <w:rsid w:val="00C05EA8"/>
    <w:rsid w:val="00C05ECA"/>
    <w:rsid w:val="00C06231"/>
    <w:rsid w:val="00C07209"/>
    <w:rsid w:val="00C074A5"/>
    <w:rsid w:val="00C078E0"/>
    <w:rsid w:val="00C07B70"/>
    <w:rsid w:val="00C07F49"/>
    <w:rsid w:val="00C10BE0"/>
    <w:rsid w:val="00C10D52"/>
    <w:rsid w:val="00C12625"/>
    <w:rsid w:val="00C12844"/>
    <w:rsid w:val="00C12F82"/>
    <w:rsid w:val="00C13399"/>
    <w:rsid w:val="00C13B42"/>
    <w:rsid w:val="00C13DEF"/>
    <w:rsid w:val="00C14076"/>
    <w:rsid w:val="00C14558"/>
    <w:rsid w:val="00C14586"/>
    <w:rsid w:val="00C14780"/>
    <w:rsid w:val="00C14AE5"/>
    <w:rsid w:val="00C14EDE"/>
    <w:rsid w:val="00C152CD"/>
    <w:rsid w:val="00C154DE"/>
    <w:rsid w:val="00C15612"/>
    <w:rsid w:val="00C15B6B"/>
    <w:rsid w:val="00C15E79"/>
    <w:rsid w:val="00C160CC"/>
    <w:rsid w:val="00C16B2A"/>
    <w:rsid w:val="00C171BE"/>
    <w:rsid w:val="00C201DA"/>
    <w:rsid w:val="00C207E4"/>
    <w:rsid w:val="00C20A59"/>
    <w:rsid w:val="00C20DB2"/>
    <w:rsid w:val="00C21051"/>
    <w:rsid w:val="00C211DD"/>
    <w:rsid w:val="00C2155E"/>
    <w:rsid w:val="00C219F2"/>
    <w:rsid w:val="00C22443"/>
    <w:rsid w:val="00C22B30"/>
    <w:rsid w:val="00C22D1A"/>
    <w:rsid w:val="00C23716"/>
    <w:rsid w:val="00C23AD1"/>
    <w:rsid w:val="00C247AD"/>
    <w:rsid w:val="00C248BC"/>
    <w:rsid w:val="00C24B58"/>
    <w:rsid w:val="00C25202"/>
    <w:rsid w:val="00C25F91"/>
    <w:rsid w:val="00C26FA1"/>
    <w:rsid w:val="00C26FDC"/>
    <w:rsid w:val="00C2733F"/>
    <w:rsid w:val="00C27918"/>
    <w:rsid w:val="00C27AD5"/>
    <w:rsid w:val="00C27D5B"/>
    <w:rsid w:val="00C3031A"/>
    <w:rsid w:val="00C307FA"/>
    <w:rsid w:val="00C316A6"/>
    <w:rsid w:val="00C31864"/>
    <w:rsid w:val="00C31ADB"/>
    <w:rsid w:val="00C32947"/>
    <w:rsid w:val="00C33A00"/>
    <w:rsid w:val="00C33A70"/>
    <w:rsid w:val="00C33BBD"/>
    <w:rsid w:val="00C33BEF"/>
    <w:rsid w:val="00C33C90"/>
    <w:rsid w:val="00C33DDB"/>
    <w:rsid w:val="00C34524"/>
    <w:rsid w:val="00C34899"/>
    <w:rsid w:val="00C3492C"/>
    <w:rsid w:val="00C34BF6"/>
    <w:rsid w:val="00C34C1F"/>
    <w:rsid w:val="00C362B9"/>
    <w:rsid w:val="00C36434"/>
    <w:rsid w:val="00C3658B"/>
    <w:rsid w:val="00C3687B"/>
    <w:rsid w:val="00C36C89"/>
    <w:rsid w:val="00C36D93"/>
    <w:rsid w:val="00C36F82"/>
    <w:rsid w:val="00C37436"/>
    <w:rsid w:val="00C37B90"/>
    <w:rsid w:val="00C37F0B"/>
    <w:rsid w:val="00C40884"/>
    <w:rsid w:val="00C408B1"/>
    <w:rsid w:val="00C40BB9"/>
    <w:rsid w:val="00C40D2A"/>
    <w:rsid w:val="00C40ED9"/>
    <w:rsid w:val="00C41533"/>
    <w:rsid w:val="00C41E4B"/>
    <w:rsid w:val="00C4314F"/>
    <w:rsid w:val="00C4345D"/>
    <w:rsid w:val="00C43B54"/>
    <w:rsid w:val="00C43E60"/>
    <w:rsid w:val="00C43E8F"/>
    <w:rsid w:val="00C44325"/>
    <w:rsid w:val="00C44E06"/>
    <w:rsid w:val="00C44F34"/>
    <w:rsid w:val="00C4502E"/>
    <w:rsid w:val="00C45488"/>
    <w:rsid w:val="00C45510"/>
    <w:rsid w:val="00C45F51"/>
    <w:rsid w:val="00C469DD"/>
    <w:rsid w:val="00C470DD"/>
    <w:rsid w:val="00C47201"/>
    <w:rsid w:val="00C47494"/>
    <w:rsid w:val="00C501F2"/>
    <w:rsid w:val="00C509B7"/>
    <w:rsid w:val="00C51A8D"/>
    <w:rsid w:val="00C523F4"/>
    <w:rsid w:val="00C53452"/>
    <w:rsid w:val="00C53828"/>
    <w:rsid w:val="00C539AE"/>
    <w:rsid w:val="00C53E79"/>
    <w:rsid w:val="00C53EAA"/>
    <w:rsid w:val="00C53F24"/>
    <w:rsid w:val="00C53F88"/>
    <w:rsid w:val="00C542D6"/>
    <w:rsid w:val="00C54A0A"/>
    <w:rsid w:val="00C54CE8"/>
    <w:rsid w:val="00C54D58"/>
    <w:rsid w:val="00C55078"/>
    <w:rsid w:val="00C55F5D"/>
    <w:rsid w:val="00C5611A"/>
    <w:rsid w:val="00C57ED0"/>
    <w:rsid w:val="00C607E4"/>
    <w:rsid w:val="00C609C9"/>
    <w:rsid w:val="00C6102F"/>
    <w:rsid w:val="00C61819"/>
    <w:rsid w:val="00C6195C"/>
    <w:rsid w:val="00C619DB"/>
    <w:rsid w:val="00C61A0D"/>
    <w:rsid w:val="00C62D6D"/>
    <w:rsid w:val="00C6309C"/>
    <w:rsid w:val="00C63C39"/>
    <w:rsid w:val="00C653A6"/>
    <w:rsid w:val="00C65414"/>
    <w:rsid w:val="00C6587F"/>
    <w:rsid w:val="00C6615A"/>
    <w:rsid w:val="00C66689"/>
    <w:rsid w:val="00C66BE5"/>
    <w:rsid w:val="00C6707C"/>
    <w:rsid w:val="00C67198"/>
    <w:rsid w:val="00C6735A"/>
    <w:rsid w:val="00C7062E"/>
    <w:rsid w:val="00C70952"/>
    <w:rsid w:val="00C71212"/>
    <w:rsid w:val="00C7158E"/>
    <w:rsid w:val="00C71661"/>
    <w:rsid w:val="00C71EBC"/>
    <w:rsid w:val="00C72247"/>
    <w:rsid w:val="00C72B60"/>
    <w:rsid w:val="00C7321A"/>
    <w:rsid w:val="00C73254"/>
    <w:rsid w:val="00C73A94"/>
    <w:rsid w:val="00C73B5C"/>
    <w:rsid w:val="00C73EE6"/>
    <w:rsid w:val="00C749FA"/>
    <w:rsid w:val="00C74BA2"/>
    <w:rsid w:val="00C74BAE"/>
    <w:rsid w:val="00C74DC5"/>
    <w:rsid w:val="00C7531C"/>
    <w:rsid w:val="00C76B13"/>
    <w:rsid w:val="00C76FF6"/>
    <w:rsid w:val="00C77AA0"/>
    <w:rsid w:val="00C802DD"/>
    <w:rsid w:val="00C80C16"/>
    <w:rsid w:val="00C8142B"/>
    <w:rsid w:val="00C81A76"/>
    <w:rsid w:val="00C81A99"/>
    <w:rsid w:val="00C82080"/>
    <w:rsid w:val="00C82BF7"/>
    <w:rsid w:val="00C8301E"/>
    <w:rsid w:val="00C838E5"/>
    <w:rsid w:val="00C84BFE"/>
    <w:rsid w:val="00C84E65"/>
    <w:rsid w:val="00C8524E"/>
    <w:rsid w:val="00C85484"/>
    <w:rsid w:val="00C85718"/>
    <w:rsid w:val="00C85AAA"/>
    <w:rsid w:val="00C85BFD"/>
    <w:rsid w:val="00C85D2D"/>
    <w:rsid w:val="00C860B0"/>
    <w:rsid w:val="00C861BE"/>
    <w:rsid w:val="00C86650"/>
    <w:rsid w:val="00C8669A"/>
    <w:rsid w:val="00C86BBE"/>
    <w:rsid w:val="00C873F1"/>
    <w:rsid w:val="00C87C8E"/>
    <w:rsid w:val="00C902B5"/>
    <w:rsid w:val="00C9083F"/>
    <w:rsid w:val="00C9168F"/>
    <w:rsid w:val="00C91761"/>
    <w:rsid w:val="00C918AF"/>
    <w:rsid w:val="00C9199D"/>
    <w:rsid w:val="00C92085"/>
    <w:rsid w:val="00C92504"/>
    <w:rsid w:val="00C92AEF"/>
    <w:rsid w:val="00C92F95"/>
    <w:rsid w:val="00C930BF"/>
    <w:rsid w:val="00C931B1"/>
    <w:rsid w:val="00C93674"/>
    <w:rsid w:val="00C93FE2"/>
    <w:rsid w:val="00C9402C"/>
    <w:rsid w:val="00C94324"/>
    <w:rsid w:val="00C94465"/>
    <w:rsid w:val="00C94672"/>
    <w:rsid w:val="00C9473F"/>
    <w:rsid w:val="00C94F0F"/>
    <w:rsid w:val="00C95196"/>
    <w:rsid w:val="00C954A4"/>
    <w:rsid w:val="00C95A75"/>
    <w:rsid w:val="00C95C1D"/>
    <w:rsid w:val="00C95EB9"/>
    <w:rsid w:val="00C9605F"/>
    <w:rsid w:val="00C97961"/>
    <w:rsid w:val="00CA01A0"/>
    <w:rsid w:val="00CA0635"/>
    <w:rsid w:val="00CA0F6E"/>
    <w:rsid w:val="00CA0FA0"/>
    <w:rsid w:val="00CA11BC"/>
    <w:rsid w:val="00CA2CF1"/>
    <w:rsid w:val="00CA2D9C"/>
    <w:rsid w:val="00CA3544"/>
    <w:rsid w:val="00CA3F16"/>
    <w:rsid w:val="00CA4DB2"/>
    <w:rsid w:val="00CA4F2B"/>
    <w:rsid w:val="00CA51F6"/>
    <w:rsid w:val="00CA563B"/>
    <w:rsid w:val="00CA59D0"/>
    <w:rsid w:val="00CA5F6C"/>
    <w:rsid w:val="00CA696E"/>
    <w:rsid w:val="00CA6DB8"/>
    <w:rsid w:val="00CA7259"/>
    <w:rsid w:val="00CB1690"/>
    <w:rsid w:val="00CB17A5"/>
    <w:rsid w:val="00CB1E3C"/>
    <w:rsid w:val="00CB2071"/>
    <w:rsid w:val="00CB2187"/>
    <w:rsid w:val="00CB2280"/>
    <w:rsid w:val="00CB2433"/>
    <w:rsid w:val="00CB43BE"/>
    <w:rsid w:val="00CB4F84"/>
    <w:rsid w:val="00CB5C32"/>
    <w:rsid w:val="00CB6224"/>
    <w:rsid w:val="00CB63F2"/>
    <w:rsid w:val="00CB6598"/>
    <w:rsid w:val="00CB69A4"/>
    <w:rsid w:val="00CB6AE3"/>
    <w:rsid w:val="00CB7330"/>
    <w:rsid w:val="00CB740D"/>
    <w:rsid w:val="00CB7515"/>
    <w:rsid w:val="00CB7BCC"/>
    <w:rsid w:val="00CC042B"/>
    <w:rsid w:val="00CC0C78"/>
    <w:rsid w:val="00CC18C7"/>
    <w:rsid w:val="00CC1A5D"/>
    <w:rsid w:val="00CC1CCD"/>
    <w:rsid w:val="00CC21C7"/>
    <w:rsid w:val="00CC2CD6"/>
    <w:rsid w:val="00CC3FB4"/>
    <w:rsid w:val="00CC49AE"/>
    <w:rsid w:val="00CC49FD"/>
    <w:rsid w:val="00CC4C13"/>
    <w:rsid w:val="00CC4D66"/>
    <w:rsid w:val="00CC56CC"/>
    <w:rsid w:val="00CC58AE"/>
    <w:rsid w:val="00CC6BC1"/>
    <w:rsid w:val="00CC70FA"/>
    <w:rsid w:val="00CC7E92"/>
    <w:rsid w:val="00CD0321"/>
    <w:rsid w:val="00CD03F4"/>
    <w:rsid w:val="00CD0F33"/>
    <w:rsid w:val="00CD12C1"/>
    <w:rsid w:val="00CD2671"/>
    <w:rsid w:val="00CD30D7"/>
    <w:rsid w:val="00CD32A7"/>
    <w:rsid w:val="00CD38D8"/>
    <w:rsid w:val="00CD544E"/>
    <w:rsid w:val="00CD563A"/>
    <w:rsid w:val="00CD56D5"/>
    <w:rsid w:val="00CD5BCF"/>
    <w:rsid w:val="00CD5DE4"/>
    <w:rsid w:val="00CD694E"/>
    <w:rsid w:val="00CD6A29"/>
    <w:rsid w:val="00CD706F"/>
    <w:rsid w:val="00CD728A"/>
    <w:rsid w:val="00CD742E"/>
    <w:rsid w:val="00CD79AC"/>
    <w:rsid w:val="00CD7DC4"/>
    <w:rsid w:val="00CD7E70"/>
    <w:rsid w:val="00CE0BBD"/>
    <w:rsid w:val="00CE0D49"/>
    <w:rsid w:val="00CE1878"/>
    <w:rsid w:val="00CE1BDB"/>
    <w:rsid w:val="00CE2146"/>
    <w:rsid w:val="00CE2423"/>
    <w:rsid w:val="00CE27F3"/>
    <w:rsid w:val="00CE2B4A"/>
    <w:rsid w:val="00CE508E"/>
    <w:rsid w:val="00CE54A1"/>
    <w:rsid w:val="00CE5F13"/>
    <w:rsid w:val="00CE5F2A"/>
    <w:rsid w:val="00CE60BE"/>
    <w:rsid w:val="00CE723F"/>
    <w:rsid w:val="00CE75A7"/>
    <w:rsid w:val="00CE79D0"/>
    <w:rsid w:val="00CF13BA"/>
    <w:rsid w:val="00CF1505"/>
    <w:rsid w:val="00CF1B2F"/>
    <w:rsid w:val="00CF1E45"/>
    <w:rsid w:val="00CF2327"/>
    <w:rsid w:val="00CF2BFF"/>
    <w:rsid w:val="00CF39A1"/>
    <w:rsid w:val="00CF412A"/>
    <w:rsid w:val="00CF4176"/>
    <w:rsid w:val="00CF470A"/>
    <w:rsid w:val="00CF475E"/>
    <w:rsid w:val="00CF4C8B"/>
    <w:rsid w:val="00CF531D"/>
    <w:rsid w:val="00CF6203"/>
    <w:rsid w:val="00CF6964"/>
    <w:rsid w:val="00CF706D"/>
    <w:rsid w:val="00CF7D50"/>
    <w:rsid w:val="00CF7D64"/>
    <w:rsid w:val="00D00ABC"/>
    <w:rsid w:val="00D00BF8"/>
    <w:rsid w:val="00D00EEF"/>
    <w:rsid w:val="00D01719"/>
    <w:rsid w:val="00D01AB4"/>
    <w:rsid w:val="00D02D1C"/>
    <w:rsid w:val="00D0328C"/>
    <w:rsid w:val="00D03506"/>
    <w:rsid w:val="00D03654"/>
    <w:rsid w:val="00D03C4D"/>
    <w:rsid w:val="00D03E2B"/>
    <w:rsid w:val="00D04224"/>
    <w:rsid w:val="00D05A99"/>
    <w:rsid w:val="00D05C71"/>
    <w:rsid w:val="00D0640E"/>
    <w:rsid w:val="00D06ABE"/>
    <w:rsid w:val="00D06FFE"/>
    <w:rsid w:val="00D104F1"/>
    <w:rsid w:val="00D118CB"/>
    <w:rsid w:val="00D1403E"/>
    <w:rsid w:val="00D14190"/>
    <w:rsid w:val="00D141D3"/>
    <w:rsid w:val="00D14399"/>
    <w:rsid w:val="00D14F16"/>
    <w:rsid w:val="00D15296"/>
    <w:rsid w:val="00D1591E"/>
    <w:rsid w:val="00D159B7"/>
    <w:rsid w:val="00D16705"/>
    <w:rsid w:val="00D16992"/>
    <w:rsid w:val="00D16E4F"/>
    <w:rsid w:val="00D17938"/>
    <w:rsid w:val="00D1796D"/>
    <w:rsid w:val="00D17C64"/>
    <w:rsid w:val="00D17D0D"/>
    <w:rsid w:val="00D17EA1"/>
    <w:rsid w:val="00D20538"/>
    <w:rsid w:val="00D20A40"/>
    <w:rsid w:val="00D20ED6"/>
    <w:rsid w:val="00D2238F"/>
    <w:rsid w:val="00D227E8"/>
    <w:rsid w:val="00D2287B"/>
    <w:rsid w:val="00D22AE5"/>
    <w:rsid w:val="00D2365E"/>
    <w:rsid w:val="00D237CB"/>
    <w:rsid w:val="00D237E8"/>
    <w:rsid w:val="00D2380B"/>
    <w:rsid w:val="00D239F9"/>
    <w:rsid w:val="00D23BC2"/>
    <w:rsid w:val="00D23C5F"/>
    <w:rsid w:val="00D23E1C"/>
    <w:rsid w:val="00D240B5"/>
    <w:rsid w:val="00D2446F"/>
    <w:rsid w:val="00D24B6D"/>
    <w:rsid w:val="00D254D6"/>
    <w:rsid w:val="00D25DDA"/>
    <w:rsid w:val="00D262D4"/>
    <w:rsid w:val="00D26A7A"/>
    <w:rsid w:val="00D2781A"/>
    <w:rsid w:val="00D30078"/>
    <w:rsid w:val="00D3022D"/>
    <w:rsid w:val="00D3099E"/>
    <w:rsid w:val="00D309BA"/>
    <w:rsid w:val="00D31647"/>
    <w:rsid w:val="00D31B45"/>
    <w:rsid w:val="00D326C3"/>
    <w:rsid w:val="00D32824"/>
    <w:rsid w:val="00D329B7"/>
    <w:rsid w:val="00D33802"/>
    <w:rsid w:val="00D345B0"/>
    <w:rsid w:val="00D360B4"/>
    <w:rsid w:val="00D3629C"/>
    <w:rsid w:val="00D36851"/>
    <w:rsid w:val="00D4029C"/>
    <w:rsid w:val="00D408AD"/>
    <w:rsid w:val="00D408D7"/>
    <w:rsid w:val="00D40AC2"/>
    <w:rsid w:val="00D4109C"/>
    <w:rsid w:val="00D417B5"/>
    <w:rsid w:val="00D4186F"/>
    <w:rsid w:val="00D42252"/>
    <w:rsid w:val="00D426BE"/>
    <w:rsid w:val="00D430DF"/>
    <w:rsid w:val="00D43488"/>
    <w:rsid w:val="00D435C0"/>
    <w:rsid w:val="00D43FB4"/>
    <w:rsid w:val="00D44239"/>
    <w:rsid w:val="00D444C4"/>
    <w:rsid w:val="00D44508"/>
    <w:rsid w:val="00D4458F"/>
    <w:rsid w:val="00D44AD3"/>
    <w:rsid w:val="00D45040"/>
    <w:rsid w:val="00D451DD"/>
    <w:rsid w:val="00D455BB"/>
    <w:rsid w:val="00D45789"/>
    <w:rsid w:val="00D45807"/>
    <w:rsid w:val="00D461C3"/>
    <w:rsid w:val="00D462C2"/>
    <w:rsid w:val="00D4666F"/>
    <w:rsid w:val="00D46834"/>
    <w:rsid w:val="00D47268"/>
    <w:rsid w:val="00D513FF"/>
    <w:rsid w:val="00D5174A"/>
    <w:rsid w:val="00D51828"/>
    <w:rsid w:val="00D51B8B"/>
    <w:rsid w:val="00D5260A"/>
    <w:rsid w:val="00D526CC"/>
    <w:rsid w:val="00D52F75"/>
    <w:rsid w:val="00D52FCD"/>
    <w:rsid w:val="00D53190"/>
    <w:rsid w:val="00D534E0"/>
    <w:rsid w:val="00D53A73"/>
    <w:rsid w:val="00D53FC6"/>
    <w:rsid w:val="00D53FD8"/>
    <w:rsid w:val="00D54592"/>
    <w:rsid w:val="00D54DA9"/>
    <w:rsid w:val="00D553C6"/>
    <w:rsid w:val="00D5622D"/>
    <w:rsid w:val="00D566A2"/>
    <w:rsid w:val="00D5671D"/>
    <w:rsid w:val="00D56AB6"/>
    <w:rsid w:val="00D57484"/>
    <w:rsid w:val="00D57759"/>
    <w:rsid w:val="00D57AEA"/>
    <w:rsid w:val="00D60A6B"/>
    <w:rsid w:val="00D60A6E"/>
    <w:rsid w:val="00D60CFE"/>
    <w:rsid w:val="00D61061"/>
    <w:rsid w:val="00D61179"/>
    <w:rsid w:val="00D616EB"/>
    <w:rsid w:val="00D618DF"/>
    <w:rsid w:val="00D61CBF"/>
    <w:rsid w:val="00D62554"/>
    <w:rsid w:val="00D62C71"/>
    <w:rsid w:val="00D62D77"/>
    <w:rsid w:val="00D63422"/>
    <w:rsid w:val="00D638D5"/>
    <w:rsid w:val="00D63B34"/>
    <w:rsid w:val="00D63C4D"/>
    <w:rsid w:val="00D63E4C"/>
    <w:rsid w:val="00D6425D"/>
    <w:rsid w:val="00D64831"/>
    <w:rsid w:val="00D65B14"/>
    <w:rsid w:val="00D6776F"/>
    <w:rsid w:val="00D67DDA"/>
    <w:rsid w:val="00D7162F"/>
    <w:rsid w:val="00D71712"/>
    <w:rsid w:val="00D71EEA"/>
    <w:rsid w:val="00D72669"/>
    <w:rsid w:val="00D7271C"/>
    <w:rsid w:val="00D73E76"/>
    <w:rsid w:val="00D7435C"/>
    <w:rsid w:val="00D7479F"/>
    <w:rsid w:val="00D74DFF"/>
    <w:rsid w:val="00D75066"/>
    <w:rsid w:val="00D7608D"/>
    <w:rsid w:val="00D772A7"/>
    <w:rsid w:val="00D77581"/>
    <w:rsid w:val="00D8014A"/>
    <w:rsid w:val="00D80222"/>
    <w:rsid w:val="00D80296"/>
    <w:rsid w:val="00D80863"/>
    <w:rsid w:val="00D809A5"/>
    <w:rsid w:val="00D80BDA"/>
    <w:rsid w:val="00D8184A"/>
    <w:rsid w:val="00D82032"/>
    <w:rsid w:val="00D8312B"/>
    <w:rsid w:val="00D83664"/>
    <w:rsid w:val="00D836DF"/>
    <w:rsid w:val="00D83AE1"/>
    <w:rsid w:val="00D84CDD"/>
    <w:rsid w:val="00D84E6B"/>
    <w:rsid w:val="00D85F99"/>
    <w:rsid w:val="00D861F1"/>
    <w:rsid w:val="00D86E8A"/>
    <w:rsid w:val="00D86FB2"/>
    <w:rsid w:val="00D8768A"/>
    <w:rsid w:val="00D8778F"/>
    <w:rsid w:val="00D913CD"/>
    <w:rsid w:val="00D91BE4"/>
    <w:rsid w:val="00D929F4"/>
    <w:rsid w:val="00D92A74"/>
    <w:rsid w:val="00D92E69"/>
    <w:rsid w:val="00D930AF"/>
    <w:rsid w:val="00D93C8C"/>
    <w:rsid w:val="00D941A5"/>
    <w:rsid w:val="00D9442C"/>
    <w:rsid w:val="00D94DEB"/>
    <w:rsid w:val="00D95475"/>
    <w:rsid w:val="00D9638D"/>
    <w:rsid w:val="00D96878"/>
    <w:rsid w:val="00D97555"/>
    <w:rsid w:val="00DA0732"/>
    <w:rsid w:val="00DA0B10"/>
    <w:rsid w:val="00DA118A"/>
    <w:rsid w:val="00DA1D67"/>
    <w:rsid w:val="00DA307B"/>
    <w:rsid w:val="00DA357F"/>
    <w:rsid w:val="00DA3841"/>
    <w:rsid w:val="00DA3FA3"/>
    <w:rsid w:val="00DA4520"/>
    <w:rsid w:val="00DA4DCB"/>
    <w:rsid w:val="00DA5883"/>
    <w:rsid w:val="00DA6E3F"/>
    <w:rsid w:val="00DA6EE2"/>
    <w:rsid w:val="00DA7DBD"/>
    <w:rsid w:val="00DA7E49"/>
    <w:rsid w:val="00DB0498"/>
    <w:rsid w:val="00DB0F14"/>
    <w:rsid w:val="00DB0F3C"/>
    <w:rsid w:val="00DB161E"/>
    <w:rsid w:val="00DB18CE"/>
    <w:rsid w:val="00DB1993"/>
    <w:rsid w:val="00DB23FE"/>
    <w:rsid w:val="00DB2733"/>
    <w:rsid w:val="00DB2C51"/>
    <w:rsid w:val="00DB2F8A"/>
    <w:rsid w:val="00DB3BE8"/>
    <w:rsid w:val="00DB42A3"/>
    <w:rsid w:val="00DB43D4"/>
    <w:rsid w:val="00DB446C"/>
    <w:rsid w:val="00DB480B"/>
    <w:rsid w:val="00DB4978"/>
    <w:rsid w:val="00DB62CE"/>
    <w:rsid w:val="00DB6CA2"/>
    <w:rsid w:val="00DB6D09"/>
    <w:rsid w:val="00DB6F65"/>
    <w:rsid w:val="00DB6FCD"/>
    <w:rsid w:val="00DB7081"/>
    <w:rsid w:val="00DB7B56"/>
    <w:rsid w:val="00DC054E"/>
    <w:rsid w:val="00DC0A54"/>
    <w:rsid w:val="00DC0D83"/>
    <w:rsid w:val="00DC0E5E"/>
    <w:rsid w:val="00DC12AB"/>
    <w:rsid w:val="00DC1746"/>
    <w:rsid w:val="00DC1CC2"/>
    <w:rsid w:val="00DC296D"/>
    <w:rsid w:val="00DC373D"/>
    <w:rsid w:val="00DC465B"/>
    <w:rsid w:val="00DC489E"/>
    <w:rsid w:val="00DC53B8"/>
    <w:rsid w:val="00DC5EB0"/>
    <w:rsid w:val="00DC6158"/>
    <w:rsid w:val="00DC6320"/>
    <w:rsid w:val="00DC6E20"/>
    <w:rsid w:val="00DC7A55"/>
    <w:rsid w:val="00DD073E"/>
    <w:rsid w:val="00DD0754"/>
    <w:rsid w:val="00DD14E3"/>
    <w:rsid w:val="00DD1D43"/>
    <w:rsid w:val="00DD1FD6"/>
    <w:rsid w:val="00DD292C"/>
    <w:rsid w:val="00DD292D"/>
    <w:rsid w:val="00DD2C4B"/>
    <w:rsid w:val="00DD3694"/>
    <w:rsid w:val="00DD3A42"/>
    <w:rsid w:val="00DD3DB1"/>
    <w:rsid w:val="00DD3FE0"/>
    <w:rsid w:val="00DD4447"/>
    <w:rsid w:val="00DD4B83"/>
    <w:rsid w:val="00DD5B7C"/>
    <w:rsid w:val="00DD5BD6"/>
    <w:rsid w:val="00DD5C58"/>
    <w:rsid w:val="00DD657A"/>
    <w:rsid w:val="00DD689A"/>
    <w:rsid w:val="00DD6F18"/>
    <w:rsid w:val="00DD7104"/>
    <w:rsid w:val="00DD7142"/>
    <w:rsid w:val="00DD7280"/>
    <w:rsid w:val="00DD762F"/>
    <w:rsid w:val="00DD79FB"/>
    <w:rsid w:val="00DD7A63"/>
    <w:rsid w:val="00DD7EBE"/>
    <w:rsid w:val="00DE001C"/>
    <w:rsid w:val="00DE0464"/>
    <w:rsid w:val="00DE153F"/>
    <w:rsid w:val="00DE171E"/>
    <w:rsid w:val="00DE285A"/>
    <w:rsid w:val="00DE3153"/>
    <w:rsid w:val="00DE3AC7"/>
    <w:rsid w:val="00DE3F0E"/>
    <w:rsid w:val="00DE410E"/>
    <w:rsid w:val="00DE4B6D"/>
    <w:rsid w:val="00DE4D5F"/>
    <w:rsid w:val="00DE5539"/>
    <w:rsid w:val="00DE557F"/>
    <w:rsid w:val="00DE5CE8"/>
    <w:rsid w:val="00DE5F90"/>
    <w:rsid w:val="00DE6568"/>
    <w:rsid w:val="00DE6CC9"/>
    <w:rsid w:val="00DE71FA"/>
    <w:rsid w:val="00DE75AF"/>
    <w:rsid w:val="00DF04B7"/>
    <w:rsid w:val="00DF077A"/>
    <w:rsid w:val="00DF290A"/>
    <w:rsid w:val="00DF2A29"/>
    <w:rsid w:val="00DF2CAE"/>
    <w:rsid w:val="00DF30EF"/>
    <w:rsid w:val="00DF3126"/>
    <w:rsid w:val="00DF3A70"/>
    <w:rsid w:val="00DF5967"/>
    <w:rsid w:val="00DF5FF3"/>
    <w:rsid w:val="00DF633C"/>
    <w:rsid w:val="00DF6B73"/>
    <w:rsid w:val="00DF6CB2"/>
    <w:rsid w:val="00DF77AC"/>
    <w:rsid w:val="00DF7F91"/>
    <w:rsid w:val="00E0012D"/>
    <w:rsid w:val="00E00EB6"/>
    <w:rsid w:val="00E016FE"/>
    <w:rsid w:val="00E01B58"/>
    <w:rsid w:val="00E0211A"/>
    <w:rsid w:val="00E02402"/>
    <w:rsid w:val="00E0258A"/>
    <w:rsid w:val="00E02B20"/>
    <w:rsid w:val="00E02DD4"/>
    <w:rsid w:val="00E04006"/>
    <w:rsid w:val="00E04585"/>
    <w:rsid w:val="00E047DB"/>
    <w:rsid w:val="00E04ADF"/>
    <w:rsid w:val="00E04AF8"/>
    <w:rsid w:val="00E050E2"/>
    <w:rsid w:val="00E0543C"/>
    <w:rsid w:val="00E05499"/>
    <w:rsid w:val="00E0559F"/>
    <w:rsid w:val="00E05BB4"/>
    <w:rsid w:val="00E05DA7"/>
    <w:rsid w:val="00E0607C"/>
    <w:rsid w:val="00E0624E"/>
    <w:rsid w:val="00E064BA"/>
    <w:rsid w:val="00E068C3"/>
    <w:rsid w:val="00E07AB0"/>
    <w:rsid w:val="00E07B5E"/>
    <w:rsid w:val="00E1005B"/>
    <w:rsid w:val="00E1013B"/>
    <w:rsid w:val="00E1048B"/>
    <w:rsid w:val="00E11ADB"/>
    <w:rsid w:val="00E12AD1"/>
    <w:rsid w:val="00E13031"/>
    <w:rsid w:val="00E134AF"/>
    <w:rsid w:val="00E13E63"/>
    <w:rsid w:val="00E1430E"/>
    <w:rsid w:val="00E14A1D"/>
    <w:rsid w:val="00E157FC"/>
    <w:rsid w:val="00E15A33"/>
    <w:rsid w:val="00E16307"/>
    <w:rsid w:val="00E16AF1"/>
    <w:rsid w:val="00E16CAD"/>
    <w:rsid w:val="00E177F7"/>
    <w:rsid w:val="00E204E0"/>
    <w:rsid w:val="00E206C0"/>
    <w:rsid w:val="00E20E4E"/>
    <w:rsid w:val="00E20E7A"/>
    <w:rsid w:val="00E22308"/>
    <w:rsid w:val="00E22465"/>
    <w:rsid w:val="00E227F6"/>
    <w:rsid w:val="00E23CBD"/>
    <w:rsid w:val="00E241A9"/>
    <w:rsid w:val="00E246CF"/>
    <w:rsid w:val="00E24773"/>
    <w:rsid w:val="00E249C1"/>
    <w:rsid w:val="00E24D4F"/>
    <w:rsid w:val="00E25327"/>
    <w:rsid w:val="00E25403"/>
    <w:rsid w:val="00E259B9"/>
    <w:rsid w:val="00E26730"/>
    <w:rsid w:val="00E27604"/>
    <w:rsid w:val="00E276B1"/>
    <w:rsid w:val="00E27EAB"/>
    <w:rsid w:val="00E302AB"/>
    <w:rsid w:val="00E30650"/>
    <w:rsid w:val="00E309F4"/>
    <w:rsid w:val="00E3104D"/>
    <w:rsid w:val="00E31355"/>
    <w:rsid w:val="00E31997"/>
    <w:rsid w:val="00E325A7"/>
    <w:rsid w:val="00E32BD9"/>
    <w:rsid w:val="00E32D59"/>
    <w:rsid w:val="00E32FC1"/>
    <w:rsid w:val="00E336B5"/>
    <w:rsid w:val="00E33FBA"/>
    <w:rsid w:val="00E34286"/>
    <w:rsid w:val="00E34D63"/>
    <w:rsid w:val="00E35683"/>
    <w:rsid w:val="00E35A45"/>
    <w:rsid w:val="00E372AC"/>
    <w:rsid w:val="00E37D75"/>
    <w:rsid w:val="00E37EF4"/>
    <w:rsid w:val="00E40231"/>
    <w:rsid w:val="00E4056A"/>
    <w:rsid w:val="00E40921"/>
    <w:rsid w:val="00E40C37"/>
    <w:rsid w:val="00E42212"/>
    <w:rsid w:val="00E426EC"/>
    <w:rsid w:val="00E42B27"/>
    <w:rsid w:val="00E43855"/>
    <w:rsid w:val="00E44387"/>
    <w:rsid w:val="00E450AC"/>
    <w:rsid w:val="00E45534"/>
    <w:rsid w:val="00E460D9"/>
    <w:rsid w:val="00E461C3"/>
    <w:rsid w:val="00E4646B"/>
    <w:rsid w:val="00E46824"/>
    <w:rsid w:val="00E46A4C"/>
    <w:rsid w:val="00E47157"/>
    <w:rsid w:val="00E474C6"/>
    <w:rsid w:val="00E50557"/>
    <w:rsid w:val="00E50AD8"/>
    <w:rsid w:val="00E50FDF"/>
    <w:rsid w:val="00E51773"/>
    <w:rsid w:val="00E5195A"/>
    <w:rsid w:val="00E51FF9"/>
    <w:rsid w:val="00E52900"/>
    <w:rsid w:val="00E53751"/>
    <w:rsid w:val="00E53CD4"/>
    <w:rsid w:val="00E53E3D"/>
    <w:rsid w:val="00E53E84"/>
    <w:rsid w:val="00E541A6"/>
    <w:rsid w:val="00E5440C"/>
    <w:rsid w:val="00E5447E"/>
    <w:rsid w:val="00E552C2"/>
    <w:rsid w:val="00E5694B"/>
    <w:rsid w:val="00E571A5"/>
    <w:rsid w:val="00E57217"/>
    <w:rsid w:val="00E57297"/>
    <w:rsid w:val="00E578E5"/>
    <w:rsid w:val="00E57928"/>
    <w:rsid w:val="00E57B10"/>
    <w:rsid w:val="00E57D65"/>
    <w:rsid w:val="00E6011E"/>
    <w:rsid w:val="00E602F8"/>
    <w:rsid w:val="00E604BE"/>
    <w:rsid w:val="00E60A48"/>
    <w:rsid w:val="00E61251"/>
    <w:rsid w:val="00E61857"/>
    <w:rsid w:val="00E61E45"/>
    <w:rsid w:val="00E6230F"/>
    <w:rsid w:val="00E64148"/>
    <w:rsid w:val="00E64259"/>
    <w:rsid w:val="00E6480B"/>
    <w:rsid w:val="00E6661E"/>
    <w:rsid w:val="00E671E5"/>
    <w:rsid w:val="00E67E4D"/>
    <w:rsid w:val="00E703B0"/>
    <w:rsid w:val="00E704B9"/>
    <w:rsid w:val="00E71119"/>
    <w:rsid w:val="00E71329"/>
    <w:rsid w:val="00E721C6"/>
    <w:rsid w:val="00E724BD"/>
    <w:rsid w:val="00E724DF"/>
    <w:rsid w:val="00E72BC6"/>
    <w:rsid w:val="00E73F19"/>
    <w:rsid w:val="00E73F66"/>
    <w:rsid w:val="00E7467F"/>
    <w:rsid w:val="00E747C3"/>
    <w:rsid w:val="00E74924"/>
    <w:rsid w:val="00E75CBA"/>
    <w:rsid w:val="00E75D0D"/>
    <w:rsid w:val="00E76582"/>
    <w:rsid w:val="00E7662C"/>
    <w:rsid w:val="00E76877"/>
    <w:rsid w:val="00E7709A"/>
    <w:rsid w:val="00E77374"/>
    <w:rsid w:val="00E776C0"/>
    <w:rsid w:val="00E77B6E"/>
    <w:rsid w:val="00E80230"/>
    <w:rsid w:val="00E804A0"/>
    <w:rsid w:val="00E809C9"/>
    <w:rsid w:val="00E81041"/>
    <w:rsid w:val="00E8246F"/>
    <w:rsid w:val="00E83871"/>
    <w:rsid w:val="00E83C1C"/>
    <w:rsid w:val="00E84174"/>
    <w:rsid w:val="00E8493D"/>
    <w:rsid w:val="00E84A97"/>
    <w:rsid w:val="00E85812"/>
    <w:rsid w:val="00E86157"/>
    <w:rsid w:val="00E86307"/>
    <w:rsid w:val="00E86385"/>
    <w:rsid w:val="00E863FB"/>
    <w:rsid w:val="00E86658"/>
    <w:rsid w:val="00E868FE"/>
    <w:rsid w:val="00E86F44"/>
    <w:rsid w:val="00E87832"/>
    <w:rsid w:val="00E87E48"/>
    <w:rsid w:val="00E90587"/>
    <w:rsid w:val="00E90667"/>
    <w:rsid w:val="00E90835"/>
    <w:rsid w:val="00E91DE3"/>
    <w:rsid w:val="00E92352"/>
    <w:rsid w:val="00E93B64"/>
    <w:rsid w:val="00E93D63"/>
    <w:rsid w:val="00E94209"/>
    <w:rsid w:val="00E94797"/>
    <w:rsid w:val="00E94F26"/>
    <w:rsid w:val="00E95A41"/>
    <w:rsid w:val="00E9602B"/>
    <w:rsid w:val="00E96464"/>
    <w:rsid w:val="00E9647D"/>
    <w:rsid w:val="00E964CD"/>
    <w:rsid w:val="00E96574"/>
    <w:rsid w:val="00E97831"/>
    <w:rsid w:val="00E97C8D"/>
    <w:rsid w:val="00E97E9B"/>
    <w:rsid w:val="00EA0099"/>
    <w:rsid w:val="00EA012E"/>
    <w:rsid w:val="00EA0135"/>
    <w:rsid w:val="00EA054D"/>
    <w:rsid w:val="00EA0773"/>
    <w:rsid w:val="00EA0841"/>
    <w:rsid w:val="00EA0B7D"/>
    <w:rsid w:val="00EA0CB2"/>
    <w:rsid w:val="00EA0ED9"/>
    <w:rsid w:val="00EA143B"/>
    <w:rsid w:val="00EA199C"/>
    <w:rsid w:val="00EA1DA9"/>
    <w:rsid w:val="00EA26FC"/>
    <w:rsid w:val="00EA2943"/>
    <w:rsid w:val="00EA2B38"/>
    <w:rsid w:val="00EA2C3E"/>
    <w:rsid w:val="00EA2C68"/>
    <w:rsid w:val="00EA2DCE"/>
    <w:rsid w:val="00EA2E5C"/>
    <w:rsid w:val="00EA3ECA"/>
    <w:rsid w:val="00EA3FC7"/>
    <w:rsid w:val="00EA4445"/>
    <w:rsid w:val="00EA456A"/>
    <w:rsid w:val="00EA52CB"/>
    <w:rsid w:val="00EA5840"/>
    <w:rsid w:val="00EA5878"/>
    <w:rsid w:val="00EA7428"/>
    <w:rsid w:val="00EB081E"/>
    <w:rsid w:val="00EB0946"/>
    <w:rsid w:val="00EB19B7"/>
    <w:rsid w:val="00EB1DAE"/>
    <w:rsid w:val="00EB1E25"/>
    <w:rsid w:val="00EB2AC7"/>
    <w:rsid w:val="00EB2C10"/>
    <w:rsid w:val="00EB2DA4"/>
    <w:rsid w:val="00EB2F49"/>
    <w:rsid w:val="00EB3123"/>
    <w:rsid w:val="00EB400B"/>
    <w:rsid w:val="00EB47AF"/>
    <w:rsid w:val="00EB4A97"/>
    <w:rsid w:val="00EB4F3A"/>
    <w:rsid w:val="00EB52C5"/>
    <w:rsid w:val="00EB5CCF"/>
    <w:rsid w:val="00EB5D78"/>
    <w:rsid w:val="00EB604E"/>
    <w:rsid w:val="00EB60D4"/>
    <w:rsid w:val="00EB65B6"/>
    <w:rsid w:val="00EB6629"/>
    <w:rsid w:val="00EB6CA2"/>
    <w:rsid w:val="00EB6E40"/>
    <w:rsid w:val="00EB77C1"/>
    <w:rsid w:val="00EB795E"/>
    <w:rsid w:val="00EB7AA1"/>
    <w:rsid w:val="00EB7E15"/>
    <w:rsid w:val="00EC0010"/>
    <w:rsid w:val="00EC0039"/>
    <w:rsid w:val="00EC0064"/>
    <w:rsid w:val="00EC00E3"/>
    <w:rsid w:val="00EC0278"/>
    <w:rsid w:val="00EC0AF4"/>
    <w:rsid w:val="00EC0DC9"/>
    <w:rsid w:val="00EC11A7"/>
    <w:rsid w:val="00EC1AE3"/>
    <w:rsid w:val="00EC1AF8"/>
    <w:rsid w:val="00EC23D2"/>
    <w:rsid w:val="00EC264C"/>
    <w:rsid w:val="00EC2DC0"/>
    <w:rsid w:val="00EC2E6A"/>
    <w:rsid w:val="00EC4277"/>
    <w:rsid w:val="00EC4839"/>
    <w:rsid w:val="00EC4891"/>
    <w:rsid w:val="00EC4BB8"/>
    <w:rsid w:val="00EC4ECA"/>
    <w:rsid w:val="00EC5397"/>
    <w:rsid w:val="00EC5927"/>
    <w:rsid w:val="00EC5FE9"/>
    <w:rsid w:val="00EC6464"/>
    <w:rsid w:val="00EC68A3"/>
    <w:rsid w:val="00EC6CAB"/>
    <w:rsid w:val="00EC6EF8"/>
    <w:rsid w:val="00EC70C6"/>
    <w:rsid w:val="00EC7636"/>
    <w:rsid w:val="00EC76A4"/>
    <w:rsid w:val="00ED012E"/>
    <w:rsid w:val="00ED0485"/>
    <w:rsid w:val="00ED0D4B"/>
    <w:rsid w:val="00ED1F1D"/>
    <w:rsid w:val="00ED2045"/>
    <w:rsid w:val="00ED233C"/>
    <w:rsid w:val="00ED2447"/>
    <w:rsid w:val="00ED2E17"/>
    <w:rsid w:val="00ED2E6A"/>
    <w:rsid w:val="00ED3E0A"/>
    <w:rsid w:val="00ED5660"/>
    <w:rsid w:val="00ED5A48"/>
    <w:rsid w:val="00ED6494"/>
    <w:rsid w:val="00ED6616"/>
    <w:rsid w:val="00ED6772"/>
    <w:rsid w:val="00ED6884"/>
    <w:rsid w:val="00ED718F"/>
    <w:rsid w:val="00ED72C6"/>
    <w:rsid w:val="00ED7310"/>
    <w:rsid w:val="00ED74C1"/>
    <w:rsid w:val="00ED7509"/>
    <w:rsid w:val="00EE03E5"/>
    <w:rsid w:val="00EE05F5"/>
    <w:rsid w:val="00EE1179"/>
    <w:rsid w:val="00EE1ED0"/>
    <w:rsid w:val="00EE1EF1"/>
    <w:rsid w:val="00EE2109"/>
    <w:rsid w:val="00EE2C14"/>
    <w:rsid w:val="00EE2CC2"/>
    <w:rsid w:val="00EE3B24"/>
    <w:rsid w:val="00EE3FC0"/>
    <w:rsid w:val="00EE5454"/>
    <w:rsid w:val="00EE55B0"/>
    <w:rsid w:val="00EE5F65"/>
    <w:rsid w:val="00EE640A"/>
    <w:rsid w:val="00EE66F6"/>
    <w:rsid w:val="00EE6FF5"/>
    <w:rsid w:val="00EE70F2"/>
    <w:rsid w:val="00EE7157"/>
    <w:rsid w:val="00EE75E0"/>
    <w:rsid w:val="00EE7855"/>
    <w:rsid w:val="00EE7E46"/>
    <w:rsid w:val="00EF071F"/>
    <w:rsid w:val="00EF12D4"/>
    <w:rsid w:val="00EF14B0"/>
    <w:rsid w:val="00EF1AF8"/>
    <w:rsid w:val="00EF20E9"/>
    <w:rsid w:val="00EF25E6"/>
    <w:rsid w:val="00EF27DC"/>
    <w:rsid w:val="00EF324B"/>
    <w:rsid w:val="00EF3616"/>
    <w:rsid w:val="00EF3CD5"/>
    <w:rsid w:val="00EF5053"/>
    <w:rsid w:val="00EF5673"/>
    <w:rsid w:val="00EF5C88"/>
    <w:rsid w:val="00EF5DFD"/>
    <w:rsid w:val="00EF5EAA"/>
    <w:rsid w:val="00EF5F71"/>
    <w:rsid w:val="00EF5F8C"/>
    <w:rsid w:val="00EF6771"/>
    <w:rsid w:val="00EF714F"/>
    <w:rsid w:val="00EF7567"/>
    <w:rsid w:val="00EF760A"/>
    <w:rsid w:val="00EF765D"/>
    <w:rsid w:val="00EF7859"/>
    <w:rsid w:val="00EF7ADE"/>
    <w:rsid w:val="00F0073D"/>
    <w:rsid w:val="00F00AB1"/>
    <w:rsid w:val="00F00AB3"/>
    <w:rsid w:val="00F00C56"/>
    <w:rsid w:val="00F01F0A"/>
    <w:rsid w:val="00F0238F"/>
    <w:rsid w:val="00F02C34"/>
    <w:rsid w:val="00F0355D"/>
    <w:rsid w:val="00F04D07"/>
    <w:rsid w:val="00F0512F"/>
    <w:rsid w:val="00F05676"/>
    <w:rsid w:val="00F05923"/>
    <w:rsid w:val="00F065CF"/>
    <w:rsid w:val="00F068BA"/>
    <w:rsid w:val="00F06CF3"/>
    <w:rsid w:val="00F06E86"/>
    <w:rsid w:val="00F07255"/>
    <w:rsid w:val="00F07516"/>
    <w:rsid w:val="00F1086D"/>
    <w:rsid w:val="00F11299"/>
    <w:rsid w:val="00F118F5"/>
    <w:rsid w:val="00F11907"/>
    <w:rsid w:val="00F11911"/>
    <w:rsid w:val="00F12ABA"/>
    <w:rsid w:val="00F12EF4"/>
    <w:rsid w:val="00F12FE4"/>
    <w:rsid w:val="00F13293"/>
    <w:rsid w:val="00F134F0"/>
    <w:rsid w:val="00F1461A"/>
    <w:rsid w:val="00F1490D"/>
    <w:rsid w:val="00F14EB9"/>
    <w:rsid w:val="00F1598C"/>
    <w:rsid w:val="00F15E7D"/>
    <w:rsid w:val="00F16305"/>
    <w:rsid w:val="00F17B8A"/>
    <w:rsid w:val="00F20C75"/>
    <w:rsid w:val="00F211F2"/>
    <w:rsid w:val="00F21CFD"/>
    <w:rsid w:val="00F21DB8"/>
    <w:rsid w:val="00F22197"/>
    <w:rsid w:val="00F223AD"/>
    <w:rsid w:val="00F2454B"/>
    <w:rsid w:val="00F2521A"/>
    <w:rsid w:val="00F255F5"/>
    <w:rsid w:val="00F264E0"/>
    <w:rsid w:val="00F27B72"/>
    <w:rsid w:val="00F30476"/>
    <w:rsid w:val="00F31113"/>
    <w:rsid w:val="00F316C7"/>
    <w:rsid w:val="00F32E8F"/>
    <w:rsid w:val="00F33199"/>
    <w:rsid w:val="00F33506"/>
    <w:rsid w:val="00F33A91"/>
    <w:rsid w:val="00F33B0F"/>
    <w:rsid w:val="00F33C39"/>
    <w:rsid w:val="00F33C72"/>
    <w:rsid w:val="00F34228"/>
    <w:rsid w:val="00F342A0"/>
    <w:rsid w:val="00F3476D"/>
    <w:rsid w:val="00F347A1"/>
    <w:rsid w:val="00F34D85"/>
    <w:rsid w:val="00F35341"/>
    <w:rsid w:val="00F35C3D"/>
    <w:rsid w:val="00F3625F"/>
    <w:rsid w:val="00F37DE8"/>
    <w:rsid w:val="00F400ED"/>
    <w:rsid w:val="00F402B4"/>
    <w:rsid w:val="00F40864"/>
    <w:rsid w:val="00F409DE"/>
    <w:rsid w:val="00F409E6"/>
    <w:rsid w:val="00F410C1"/>
    <w:rsid w:val="00F41F74"/>
    <w:rsid w:val="00F4276D"/>
    <w:rsid w:val="00F4289F"/>
    <w:rsid w:val="00F43491"/>
    <w:rsid w:val="00F4353F"/>
    <w:rsid w:val="00F437F6"/>
    <w:rsid w:val="00F4445F"/>
    <w:rsid w:val="00F44C92"/>
    <w:rsid w:val="00F44EC2"/>
    <w:rsid w:val="00F45248"/>
    <w:rsid w:val="00F452AE"/>
    <w:rsid w:val="00F4543B"/>
    <w:rsid w:val="00F45A32"/>
    <w:rsid w:val="00F468DE"/>
    <w:rsid w:val="00F46A0E"/>
    <w:rsid w:val="00F4765D"/>
    <w:rsid w:val="00F477F4"/>
    <w:rsid w:val="00F47C50"/>
    <w:rsid w:val="00F47F65"/>
    <w:rsid w:val="00F50066"/>
    <w:rsid w:val="00F5032E"/>
    <w:rsid w:val="00F50636"/>
    <w:rsid w:val="00F506F3"/>
    <w:rsid w:val="00F5084A"/>
    <w:rsid w:val="00F50A2A"/>
    <w:rsid w:val="00F51555"/>
    <w:rsid w:val="00F51617"/>
    <w:rsid w:val="00F5179A"/>
    <w:rsid w:val="00F51E4F"/>
    <w:rsid w:val="00F51EC4"/>
    <w:rsid w:val="00F52A6F"/>
    <w:rsid w:val="00F52B62"/>
    <w:rsid w:val="00F5370D"/>
    <w:rsid w:val="00F53FDF"/>
    <w:rsid w:val="00F54499"/>
    <w:rsid w:val="00F54A60"/>
    <w:rsid w:val="00F54ACB"/>
    <w:rsid w:val="00F54C85"/>
    <w:rsid w:val="00F5518E"/>
    <w:rsid w:val="00F55790"/>
    <w:rsid w:val="00F558B2"/>
    <w:rsid w:val="00F55F12"/>
    <w:rsid w:val="00F563D9"/>
    <w:rsid w:val="00F57557"/>
    <w:rsid w:val="00F57FFA"/>
    <w:rsid w:val="00F60621"/>
    <w:rsid w:val="00F60C93"/>
    <w:rsid w:val="00F60E42"/>
    <w:rsid w:val="00F618AD"/>
    <w:rsid w:val="00F62998"/>
    <w:rsid w:val="00F63875"/>
    <w:rsid w:val="00F63B8F"/>
    <w:rsid w:val="00F64296"/>
    <w:rsid w:val="00F6469F"/>
    <w:rsid w:val="00F6484E"/>
    <w:rsid w:val="00F64F93"/>
    <w:rsid w:val="00F661F8"/>
    <w:rsid w:val="00F6639A"/>
    <w:rsid w:val="00F66888"/>
    <w:rsid w:val="00F66A96"/>
    <w:rsid w:val="00F6772C"/>
    <w:rsid w:val="00F677A8"/>
    <w:rsid w:val="00F6796C"/>
    <w:rsid w:val="00F67CC7"/>
    <w:rsid w:val="00F67F40"/>
    <w:rsid w:val="00F713AE"/>
    <w:rsid w:val="00F713ED"/>
    <w:rsid w:val="00F71952"/>
    <w:rsid w:val="00F719FC"/>
    <w:rsid w:val="00F71BE1"/>
    <w:rsid w:val="00F72026"/>
    <w:rsid w:val="00F72085"/>
    <w:rsid w:val="00F72638"/>
    <w:rsid w:val="00F72D43"/>
    <w:rsid w:val="00F73B32"/>
    <w:rsid w:val="00F743B4"/>
    <w:rsid w:val="00F7478A"/>
    <w:rsid w:val="00F749BB"/>
    <w:rsid w:val="00F74B63"/>
    <w:rsid w:val="00F74C97"/>
    <w:rsid w:val="00F752D6"/>
    <w:rsid w:val="00F7551F"/>
    <w:rsid w:val="00F75A1D"/>
    <w:rsid w:val="00F75AB1"/>
    <w:rsid w:val="00F763FA"/>
    <w:rsid w:val="00F7695D"/>
    <w:rsid w:val="00F76D71"/>
    <w:rsid w:val="00F76E75"/>
    <w:rsid w:val="00F76FF8"/>
    <w:rsid w:val="00F770A3"/>
    <w:rsid w:val="00F808F2"/>
    <w:rsid w:val="00F80E3E"/>
    <w:rsid w:val="00F811BE"/>
    <w:rsid w:val="00F81BAB"/>
    <w:rsid w:val="00F8201A"/>
    <w:rsid w:val="00F82CA9"/>
    <w:rsid w:val="00F82E32"/>
    <w:rsid w:val="00F83769"/>
    <w:rsid w:val="00F84984"/>
    <w:rsid w:val="00F84BB1"/>
    <w:rsid w:val="00F850DE"/>
    <w:rsid w:val="00F8569C"/>
    <w:rsid w:val="00F85A5C"/>
    <w:rsid w:val="00F85D21"/>
    <w:rsid w:val="00F85E36"/>
    <w:rsid w:val="00F8690F"/>
    <w:rsid w:val="00F869A6"/>
    <w:rsid w:val="00F86B43"/>
    <w:rsid w:val="00F86B87"/>
    <w:rsid w:val="00F873F6"/>
    <w:rsid w:val="00F87EAA"/>
    <w:rsid w:val="00F87EF9"/>
    <w:rsid w:val="00F90461"/>
    <w:rsid w:val="00F909EB"/>
    <w:rsid w:val="00F91058"/>
    <w:rsid w:val="00F924DF"/>
    <w:rsid w:val="00F92941"/>
    <w:rsid w:val="00F94D5B"/>
    <w:rsid w:val="00F94F32"/>
    <w:rsid w:val="00F95515"/>
    <w:rsid w:val="00F9565F"/>
    <w:rsid w:val="00F95B05"/>
    <w:rsid w:val="00F95B8A"/>
    <w:rsid w:val="00F966F5"/>
    <w:rsid w:val="00F970FE"/>
    <w:rsid w:val="00F97513"/>
    <w:rsid w:val="00F97D9D"/>
    <w:rsid w:val="00F97F65"/>
    <w:rsid w:val="00FA0390"/>
    <w:rsid w:val="00FA18CF"/>
    <w:rsid w:val="00FA1E16"/>
    <w:rsid w:val="00FA24A5"/>
    <w:rsid w:val="00FA2813"/>
    <w:rsid w:val="00FA2817"/>
    <w:rsid w:val="00FA2AF2"/>
    <w:rsid w:val="00FA33E5"/>
    <w:rsid w:val="00FA3462"/>
    <w:rsid w:val="00FA3484"/>
    <w:rsid w:val="00FA367C"/>
    <w:rsid w:val="00FA36E2"/>
    <w:rsid w:val="00FA36F8"/>
    <w:rsid w:val="00FA36FD"/>
    <w:rsid w:val="00FA3D53"/>
    <w:rsid w:val="00FA3FAF"/>
    <w:rsid w:val="00FA4743"/>
    <w:rsid w:val="00FA6CAA"/>
    <w:rsid w:val="00FA75E7"/>
    <w:rsid w:val="00FA7919"/>
    <w:rsid w:val="00FA7B5A"/>
    <w:rsid w:val="00FB0B7F"/>
    <w:rsid w:val="00FB0C58"/>
    <w:rsid w:val="00FB0F8A"/>
    <w:rsid w:val="00FB1B69"/>
    <w:rsid w:val="00FB2C9E"/>
    <w:rsid w:val="00FB2E31"/>
    <w:rsid w:val="00FB3004"/>
    <w:rsid w:val="00FB3E07"/>
    <w:rsid w:val="00FB40E6"/>
    <w:rsid w:val="00FB46B9"/>
    <w:rsid w:val="00FB54CA"/>
    <w:rsid w:val="00FB5730"/>
    <w:rsid w:val="00FB5FED"/>
    <w:rsid w:val="00FB6446"/>
    <w:rsid w:val="00FB68BC"/>
    <w:rsid w:val="00FB6B4E"/>
    <w:rsid w:val="00FB6C0E"/>
    <w:rsid w:val="00FB6E4B"/>
    <w:rsid w:val="00FB70D4"/>
    <w:rsid w:val="00FB79A5"/>
    <w:rsid w:val="00FB7B34"/>
    <w:rsid w:val="00FB7E32"/>
    <w:rsid w:val="00FC02A3"/>
    <w:rsid w:val="00FC033A"/>
    <w:rsid w:val="00FC0431"/>
    <w:rsid w:val="00FC08F8"/>
    <w:rsid w:val="00FC0BBA"/>
    <w:rsid w:val="00FC2A2F"/>
    <w:rsid w:val="00FC2F3D"/>
    <w:rsid w:val="00FC376F"/>
    <w:rsid w:val="00FC4041"/>
    <w:rsid w:val="00FC4232"/>
    <w:rsid w:val="00FC4487"/>
    <w:rsid w:val="00FC4523"/>
    <w:rsid w:val="00FC548F"/>
    <w:rsid w:val="00FC573F"/>
    <w:rsid w:val="00FC5AFB"/>
    <w:rsid w:val="00FC600B"/>
    <w:rsid w:val="00FC618C"/>
    <w:rsid w:val="00FC621B"/>
    <w:rsid w:val="00FC6296"/>
    <w:rsid w:val="00FC69A2"/>
    <w:rsid w:val="00FC6DE7"/>
    <w:rsid w:val="00FC72BE"/>
    <w:rsid w:val="00FC7D3C"/>
    <w:rsid w:val="00FD0F6A"/>
    <w:rsid w:val="00FD16BE"/>
    <w:rsid w:val="00FD206A"/>
    <w:rsid w:val="00FD2953"/>
    <w:rsid w:val="00FD2BE7"/>
    <w:rsid w:val="00FD2DA5"/>
    <w:rsid w:val="00FD3378"/>
    <w:rsid w:val="00FD34DC"/>
    <w:rsid w:val="00FD4312"/>
    <w:rsid w:val="00FD432B"/>
    <w:rsid w:val="00FD43AF"/>
    <w:rsid w:val="00FD43D1"/>
    <w:rsid w:val="00FD4758"/>
    <w:rsid w:val="00FD495B"/>
    <w:rsid w:val="00FD4D9B"/>
    <w:rsid w:val="00FD60C3"/>
    <w:rsid w:val="00FD62AB"/>
    <w:rsid w:val="00FD7012"/>
    <w:rsid w:val="00FD74EF"/>
    <w:rsid w:val="00FD7971"/>
    <w:rsid w:val="00FD7977"/>
    <w:rsid w:val="00FD7AD3"/>
    <w:rsid w:val="00FD7CA2"/>
    <w:rsid w:val="00FE00DB"/>
    <w:rsid w:val="00FE0224"/>
    <w:rsid w:val="00FE0372"/>
    <w:rsid w:val="00FE08FE"/>
    <w:rsid w:val="00FE12BF"/>
    <w:rsid w:val="00FE1A7C"/>
    <w:rsid w:val="00FE236C"/>
    <w:rsid w:val="00FE2A12"/>
    <w:rsid w:val="00FE2B47"/>
    <w:rsid w:val="00FE2C2C"/>
    <w:rsid w:val="00FE2D99"/>
    <w:rsid w:val="00FE2E46"/>
    <w:rsid w:val="00FE2FCA"/>
    <w:rsid w:val="00FE4295"/>
    <w:rsid w:val="00FE43D2"/>
    <w:rsid w:val="00FE5166"/>
    <w:rsid w:val="00FE5420"/>
    <w:rsid w:val="00FE54FC"/>
    <w:rsid w:val="00FE74D1"/>
    <w:rsid w:val="00FE76FE"/>
    <w:rsid w:val="00FE7BB7"/>
    <w:rsid w:val="00FF02CA"/>
    <w:rsid w:val="00FF02D2"/>
    <w:rsid w:val="00FF0911"/>
    <w:rsid w:val="00FF0C3A"/>
    <w:rsid w:val="00FF0EA2"/>
    <w:rsid w:val="00FF0FFC"/>
    <w:rsid w:val="00FF11D1"/>
    <w:rsid w:val="00FF1CAD"/>
    <w:rsid w:val="00FF2AD1"/>
    <w:rsid w:val="00FF33B2"/>
    <w:rsid w:val="00FF3FCF"/>
    <w:rsid w:val="00FF45A6"/>
    <w:rsid w:val="00FF5151"/>
    <w:rsid w:val="00FF56BC"/>
    <w:rsid w:val="00FF5BB0"/>
    <w:rsid w:val="00FF6055"/>
    <w:rsid w:val="00FF623D"/>
    <w:rsid w:val="00FF69FE"/>
    <w:rsid w:val="00FF71EC"/>
    <w:rsid w:val="00FF734B"/>
    <w:rsid w:val="00FF7411"/>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4097"/>
    <o:shapelayout v:ext="edit">
      <o:idmap v:ext="edit" data="1"/>
    </o:shapelayout>
  </w:shapeDefaults>
  <w:decimalSymbol w:val="."/>
  <w:listSeparator w:val=","/>
  <w14:docId w14:val="4F36BBAD"/>
  <w15:chartTrackingRefBased/>
  <w15:docId w15:val="{203E5A39-32F3-4FA3-81D2-B6AA34B72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637E"/>
    <w:pPr>
      <w:tabs>
        <w:tab w:val="center" w:pos="4680"/>
        <w:tab w:val="right" w:pos="9360"/>
      </w:tabs>
    </w:pPr>
  </w:style>
  <w:style w:type="character" w:customStyle="1" w:styleId="HeaderChar">
    <w:name w:val="Header Char"/>
    <w:basedOn w:val="DefaultParagraphFont"/>
    <w:link w:val="Header"/>
    <w:uiPriority w:val="99"/>
    <w:rsid w:val="004F637E"/>
    <w:rPr>
      <w:sz w:val="24"/>
      <w:szCs w:val="24"/>
    </w:rPr>
  </w:style>
  <w:style w:type="paragraph" w:styleId="Footer">
    <w:name w:val="footer"/>
    <w:basedOn w:val="Normal"/>
    <w:link w:val="FooterChar"/>
    <w:uiPriority w:val="99"/>
    <w:unhideWhenUsed/>
    <w:rsid w:val="004F637E"/>
    <w:pPr>
      <w:tabs>
        <w:tab w:val="center" w:pos="4680"/>
        <w:tab w:val="right" w:pos="9360"/>
      </w:tabs>
    </w:pPr>
  </w:style>
  <w:style w:type="character" w:customStyle="1" w:styleId="FooterChar">
    <w:name w:val="Footer Char"/>
    <w:basedOn w:val="DefaultParagraphFont"/>
    <w:link w:val="Footer"/>
    <w:uiPriority w:val="99"/>
    <w:rsid w:val="004F637E"/>
    <w:rPr>
      <w:sz w:val="24"/>
      <w:szCs w:val="24"/>
    </w:rPr>
  </w:style>
  <w:style w:type="table" w:styleId="TableGrid">
    <w:name w:val="Table Grid"/>
    <w:basedOn w:val="TableNormal"/>
    <w:rsid w:val="009178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7352BE"/>
    <w:rPr>
      <w:color w:val="0000FF" w:themeColor="hyperlink"/>
      <w:u w:val="single"/>
    </w:rPr>
  </w:style>
  <w:style w:type="paragraph" w:styleId="BalloonText">
    <w:name w:val="Balloon Text"/>
    <w:basedOn w:val="Normal"/>
    <w:link w:val="BalloonTextChar"/>
    <w:semiHidden/>
    <w:unhideWhenUsed/>
    <w:rsid w:val="00120D00"/>
    <w:rPr>
      <w:rFonts w:ascii="Segoe UI" w:hAnsi="Segoe UI" w:cs="Segoe UI"/>
      <w:sz w:val="18"/>
      <w:szCs w:val="18"/>
    </w:rPr>
  </w:style>
  <w:style w:type="character" w:customStyle="1" w:styleId="BalloonTextChar">
    <w:name w:val="Balloon Text Char"/>
    <w:basedOn w:val="DefaultParagraphFont"/>
    <w:link w:val="BalloonText"/>
    <w:semiHidden/>
    <w:rsid w:val="00120D0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_rels/settings.xml.rels><?xml version="1.0" encoding="UTF-8" standalone="yes"?>
<Relationships xmlns="http://schemas.openxmlformats.org/package/2006/relationships"><Relationship Id="rId1" Type="http://schemas.openxmlformats.org/officeDocument/2006/relationships/attachedTemplate" Target="file:///K:\PLANNING\Letterhead\EMC%20Letterhead%20-%2020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EMC Letterhead - 2017</Template>
  <TotalTime>1</TotalTime>
  <Pages>2</Pages>
  <Words>211</Words>
  <Characters>1395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Broome County Government</dc:creator>
  <cp:keywords/>
  <dc:description/>
  <cp:lastModifiedBy>Lucas, Beth A.</cp:lastModifiedBy>
  <cp:revision>2</cp:revision>
  <cp:lastPrinted>2017-01-03T18:56:00Z</cp:lastPrinted>
  <dcterms:created xsi:type="dcterms:W3CDTF">2021-04-30T14:16:00Z</dcterms:created>
  <dcterms:modified xsi:type="dcterms:W3CDTF">2021-04-30T14:16:00Z</dcterms:modified>
</cp:coreProperties>
</file>